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6BE0" w:rsidRDefault="00FC6BE0" w:rsidP="00FC6BE0">
      <w:pPr>
        <w:pStyle w:val="HeadA"/>
      </w:pPr>
      <w:r>
        <w:rPr>
          <w:noProof/>
        </w:rPr>
        <mc:AlternateContent>
          <mc:Choice Requires="wps">
            <w:drawing>
              <wp:anchor distT="0" distB="0" distL="114300" distR="114300" simplePos="0" relativeHeight="251659264" behindDoc="0" locked="0" layoutInCell="1" allowOverlap="1">
                <wp:simplePos x="0" y="0"/>
                <wp:positionH relativeFrom="column">
                  <wp:posOffset>-75565</wp:posOffset>
                </wp:positionH>
                <wp:positionV relativeFrom="paragraph">
                  <wp:posOffset>130810</wp:posOffset>
                </wp:positionV>
                <wp:extent cx="660400" cy="274320"/>
                <wp:effectExtent l="0" t="0" r="6350" b="0"/>
                <wp:wrapNone/>
                <wp:docPr id="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6BE0" w:rsidRDefault="00570986" w:rsidP="00570986">
                            <w:pPr>
                              <w:pStyle w:val="BodyText1"/>
                            </w:pPr>
                            <w:r>
                              <w:t>30/07/2018</w:t>
                            </w:r>
                          </w:p>
                          <w:p w:rsidR="00570986" w:rsidRPr="00F733A1" w:rsidRDefault="00570986" w:rsidP="00570986">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26" type="#_x0000_t202" style="position:absolute;left:0;text-align:left;margin-left:-5.95pt;margin-top:10.3pt;width:52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7+Bgg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" stroked="f">
                <v:textbox>
                  <w:txbxContent>
                    <w:p w:rsidR="00FC6BE0" w:rsidRDefault="00570986" w:rsidP="00570986">
                      <w:pPr>
                        <w:pStyle w:val="BodyText1"/>
                      </w:pPr>
                      <w:r>
                        <w:t>30/07/2018</w:t>
                      </w:r>
                    </w:p>
                    <w:p w:rsidR="00570986" w:rsidRPr="00F733A1" w:rsidRDefault="00570986" w:rsidP="00570986">
                      <w:pPr>
                        <w:pStyle w:val="BodyText1"/>
                      </w:pPr>
                    </w:p>
                  </w:txbxContent>
                </v:textbox>
              </v:shape>
            </w:pict>
          </mc:Fallback>
        </mc:AlternateContent>
      </w:r>
      <w:r>
        <w:tab/>
        <w:t xml:space="preserve">SCHEDULE </w:t>
      </w:r>
      <w:r w:rsidRPr="008472E7">
        <w:rPr>
          <w:color w:val="FF0000"/>
        </w:rPr>
        <w:t>[NUMBER]</w:t>
      </w:r>
      <w:r w:rsidRPr="00FC6BE0">
        <w:t xml:space="preserve"> </w:t>
      </w:r>
      <w:r>
        <w:t>TO CLAUSE 44.02 SALINITY MANAGEMENT OVERLAY</w:t>
      </w:r>
    </w:p>
    <w:p w:rsidR="00FC6BE0" w:rsidRPr="00460357" w:rsidRDefault="00FC6BE0" w:rsidP="00FC6BE0">
      <w:pPr>
        <w:pStyle w:val="BodyText10"/>
      </w:pPr>
      <w:r>
        <w:t xml:space="preserve">Shown on the planning scheme map as </w:t>
      </w:r>
      <w:r w:rsidRPr="007F0591">
        <w:rPr>
          <w:rStyle w:val="Mapcode"/>
        </w:rPr>
        <w:t>SMO</w:t>
      </w:r>
      <w:r w:rsidRPr="008472E7">
        <w:rPr>
          <w:rStyle w:val="Mapcode"/>
          <w:color w:val="FF0000"/>
        </w:rPr>
        <w:t>[number]</w:t>
      </w:r>
      <w:r w:rsidRPr="00A83CCF">
        <w:t>.</w:t>
      </w:r>
    </w:p>
    <w:p w:rsidR="00FC6BE0" w:rsidRPr="00FC6BE0" w:rsidRDefault="00FC6BE0" w:rsidP="00FC6BE0">
      <w:pPr>
        <w:pStyle w:val="HeadB"/>
        <w:rPr>
          <w:color w:val="FF0000"/>
        </w:rPr>
      </w:pPr>
      <w:r>
        <w:rPr>
          <w:color w:val="FF0000"/>
        </w:rPr>
        <w:tab/>
      </w:r>
      <w:r w:rsidRPr="00FC6BE0">
        <w:rPr>
          <w:color w:val="FF0000"/>
        </w:rPr>
        <w:t>Name of schedule</w:t>
      </w:r>
    </w:p>
    <w:p w:rsidR="002D603C" w:rsidRPr="00DC3A11" w:rsidRDefault="002D603C" w:rsidP="002D603C">
      <w:pPr>
        <w:pStyle w:val="HeadC"/>
      </w:pPr>
      <w:r>
        <mc:AlternateContent>
          <mc:Choice Requires="wps">
            <w:drawing>
              <wp:anchor distT="0" distB="0" distL="114300" distR="114300" simplePos="0" relativeHeight="251662336" behindDoc="0" locked="0" layoutInCell="1" allowOverlap="1">
                <wp:simplePos x="0" y="0"/>
                <wp:positionH relativeFrom="column">
                  <wp:posOffset>-80010</wp:posOffset>
                </wp:positionH>
                <wp:positionV relativeFrom="paragraph">
                  <wp:posOffset>214630</wp:posOffset>
                </wp:positionV>
                <wp:extent cx="660400" cy="274320"/>
                <wp:effectExtent l="0" t="0" r="635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03C" w:rsidRDefault="00570986" w:rsidP="00570986">
                            <w:pPr>
                              <w:pStyle w:val="BodyText1"/>
                            </w:pPr>
                            <w:r>
                              <w:t>30/07/2018</w:t>
                            </w:r>
                          </w:p>
                          <w:p w:rsidR="00570986" w:rsidRPr="00F34BD4" w:rsidRDefault="00570986" w:rsidP="00570986">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6.3pt;margin-top:16.9pt;width:52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AshAIAABU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" stroked="f">
                <v:textbox>
                  <w:txbxContent>
                    <w:p w:rsidR="002D603C" w:rsidRDefault="00570986" w:rsidP="00570986">
                      <w:pPr>
                        <w:pStyle w:val="BodyText1"/>
                      </w:pPr>
                      <w:r>
                        <w:t>30/07/2018</w:t>
                      </w:r>
                    </w:p>
                    <w:p w:rsidR="00570986" w:rsidRPr="00F34BD4" w:rsidRDefault="00570986" w:rsidP="00570986">
                      <w:pPr>
                        <w:pStyle w:val="BodyText1"/>
                      </w:pPr>
                    </w:p>
                  </w:txbxContent>
                </v:textbox>
              </v:shape>
            </w:pict>
          </mc:Fallback>
        </mc:AlternateContent>
      </w:r>
      <w:r w:rsidRPr="00DC3A11">
        <w:t>1.0</w:t>
      </w:r>
      <w:r w:rsidRPr="00DC3A11">
        <w:tab/>
      </w:r>
      <w:r>
        <w:t>Salinity manag</w:t>
      </w:r>
      <w:r w:rsidR="00A83CCF">
        <w:t>ement objectives to be achieved</w:t>
      </w:r>
      <w:bookmarkStart w:id="0" w:name="_GoBack"/>
      <w:bookmarkEnd w:id="0"/>
    </w:p>
    <w:p w:rsidR="00857E92" w:rsidRDefault="00857E92">
      <w:pPr>
        <w:pStyle w:val="BodytextBlue0"/>
      </w:pPr>
      <w:r>
        <w:t>Where no objectives are specified insert “None specified.”</w:t>
      </w:r>
    </w:p>
    <w:p w:rsidR="00857E92" w:rsidRDefault="00857E92">
      <w:pPr>
        <w:pStyle w:val="BodytextBlue0"/>
      </w:pPr>
      <w:r>
        <w:t>or</w:t>
      </w:r>
    </w:p>
    <w:p w:rsidR="003959C4" w:rsidRDefault="003959C4">
      <w:pPr>
        <w:pStyle w:val="BodytextBlue0"/>
      </w:pPr>
      <w:r>
        <w:t>Clause 44.02 specifies</w:t>
      </w:r>
      <w:r w:rsidR="002D603C">
        <w:t xml:space="preserve"> a</w:t>
      </w:r>
      <w:r w:rsidR="00F1357C">
        <w:t xml:space="preserve"> schedule </w:t>
      </w:r>
      <w:r>
        <w:t>may</w:t>
      </w:r>
      <w:r w:rsidR="00F1357C">
        <w:t xml:space="preserve"> contain the salinity</w:t>
      </w:r>
      <w:r w:rsidR="002D603C">
        <w:t xml:space="preserve"> management objectives to be achieved.  Insert a maximum of 5 objectives.</w:t>
      </w:r>
    </w:p>
    <w:p w:rsidR="002D603C" w:rsidRPr="00DC3A11" w:rsidRDefault="002D603C" w:rsidP="002D603C">
      <w:pPr>
        <w:pStyle w:val="HeadC"/>
      </w:pPr>
      <w:r>
        <mc:AlternateContent>
          <mc:Choice Requires="wps">
            <w:drawing>
              <wp:anchor distT="0" distB="0" distL="114300" distR="114300" simplePos="0" relativeHeight="251663360" behindDoc="0" locked="0" layoutInCell="1" allowOverlap="1">
                <wp:simplePos x="0" y="0"/>
                <wp:positionH relativeFrom="column">
                  <wp:posOffset>-80010</wp:posOffset>
                </wp:positionH>
                <wp:positionV relativeFrom="paragraph">
                  <wp:posOffset>274955</wp:posOffset>
                </wp:positionV>
                <wp:extent cx="609600" cy="3302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03C" w:rsidRDefault="00570986" w:rsidP="00570986">
                            <w:pPr>
                              <w:pStyle w:val="BodyText1"/>
                            </w:pPr>
                            <w:r>
                              <w:t>30/07/2018</w:t>
                            </w:r>
                          </w:p>
                          <w:p w:rsidR="00570986" w:rsidRPr="00F34BD4" w:rsidRDefault="00570986" w:rsidP="00570986">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6.3pt;margin-top:21.65pt;width:48pt;height: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" stroked="f">
                <v:textbox>
                  <w:txbxContent>
                    <w:p w:rsidR="002D603C" w:rsidRDefault="00570986" w:rsidP="00570986">
                      <w:pPr>
                        <w:pStyle w:val="BodyText1"/>
                      </w:pPr>
                      <w:r>
                        <w:t>30/07/2018</w:t>
                      </w:r>
                    </w:p>
                    <w:p w:rsidR="00570986" w:rsidRPr="00F34BD4" w:rsidRDefault="00570986" w:rsidP="00570986">
                      <w:pPr>
                        <w:pStyle w:val="BodyText1"/>
                      </w:pPr>
                    </w:p>
                  </w:txbxContent>
                </v:textbox>
              </v:shape>
            </w:pict>
          </mc:Fallback>
        </mc:AlternateContent>
      </w:r>
      <w:r>
        <w:t>2</w:t>
      </w:r>
      <w:r w:rsidRPr="00DC3A11">
        <w:t>.0</w:t>
      </w:r>
      <w:r w:rsidRPr="00DC3A11">
        <w:tab/>
      </w:r>
      <w:r>
        <w:t xml:space="preserve">Statement of risk </w:t>
      </w:r>
    </w:p>
    <w:p w:rsidR="00857E92" w:rsidRDefault="00857E92" w:rsidP="00E24BDF">
      <w:pPr>
        <w:pStyle w:val="BodyText3"/>
        <w:rPr>
          <w:color w:val="0000FF"/>
        </w:rPr>
      </w:pPr>
      <w:r>
        <w:rPr>
          <w:color w:val="0000FF"/>
        </w:rPr>
        <w:t>Where no statement of risk is specified insert “None specified.”</w:t>
      </w:r>
    </w:p>
    <w:p w:rsidR="00857E92" w:rsidRDefault="00857E92" w:rsidP="00E24BDF">
      <w:pPr>
        <w:pStyle w:val="BodyText3"/>
        <w:rPr>
          <w:color w:val="0000FF"/>
        </w:rPr>
      </w:pPr>
      <w:r>
        <w:rPr>
          <w:color w:val="0000FF"/>
        </w:rPr>
        <w:t>or</w:t>
      </w:r>
    </w:p>
    <w:p w:rsidR="003959C4" w:rsidRPr="00E24BDF" w:rsidRDefault="002D603C" w:rsidP="00E24BDF">
      <w:pPr>
        <w:pStyle w:val="BodyText3"/>
        <w:rPr>
          <w:color w:val="0000FF"/>
        </w:rPr>
      </w:pPr>
      <w:r w:rsidRPr="3FAC648A">
        <w:rPr>
          <w:color w:val="0000FF"/>
        </w:rPr>
        <w:t>Clause 44.0</w:t>
      </w:r>
      <w:r>
        <w:rPr>
          <w:color w:val="0000FF"/>
        </w:rPr>
        <w:t>2</w:t>
      </w:r>
      <w:r w:rsidR="003959C4">
        <w:rPr>
          <w:color w:val="0000FF"/>
        </w:rPr>
        <w:t xml:space="preserve"> specifies</w:t>
      </w:r>
      <w:r w:rsidRPr="3FAC648A">
        <w:rPr>
          <w:color w:val="0000FF"/>
        </w:rPr>
        <w:t xml:space="preserve"> a schedule </w:t>
      </w:r>
      <w:r w:rsidR="003959C4">
        <w:rPr>
          <w:color w:val="0000FF"/>
        </w:rPr>
        <w:t>may</w:t>
      </w:r>
      <w:r w:rsidRPr="3FAC648A">
        <w:rPr>
          <w:color w:val="0000FF"/>
        </w:rPr>
        <w:t xml:space="preserve"> contain a statement of risk.</w:t>
      </w:r>
    </w:p>
    <w:p w:rsidR="00FC6BE0" w:rsidRPr="007667C0" w:rsidRDefault="002D603C" w:rsidP="00FC6BE0">
      <w:pPr>
        <w:pStyle w:val="HeadC"/>
      </w:pPr>
      <w:r>
        <mc:AlternateContent>
          <mc:Choice Requires="wps">
            <w:drawing>
              <wp:anchor distT="0" distB="0" distL="114300" distR="114300" simplePos="0" relativeHeight="251665408" behindDoc="0" locked="0" layoutInCell="1" allowOverlap="1" wp14:anchorId="25C183AE" wp14:editId="0BE57F1C">
                <wp:simplePos x="0" y="0"/>
                <wp:positionH relativeFrom="column">
                  <wp:posOffset>-88265</wp:posOffset>
                </wp:positionH>
                <wp:positionV relativeFrom="paragraph">
                  <wp:posOffset>240929</wp:posOffset>
                </wp:positionV>
                <wp:extent cx="594995" cy="274320"/>
                <wp:effectExtent l="0" t="0" r="0" b="0"/>
                <wp:wrapNone/>
                <wp:docPr id="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03C" w:rsidRDefault="00570986" w:rsidP="00570986">
                            <w:pPr>
                              <w:pStyle w:val="BodyText1"/>
                            </w:pPr>
                            <w:r>
                              <w:t>30/07/2018</w:t>
                            </w:r>
                          </w:p>
                          <w:p w:rsidR="00570986" w:rsidRPr="00F733A1" w:rsidRDefault="00570986" w:rsidP="00570986">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183AE" id="Text Box 126" o:spid="_x0000_s1029" type="#_x0000_t202" style="position:absolute;left:0;text-align:left;margin-left:-6.95pt;margin-top:18.95pt;width:46.85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" stroked="f">
                <v:textbox>
                  <w:txbxContent>
                    <w:p w:rsidR="002D603C" w:rsidRDefault="00570986" w:rsidP="00570986">
                      <w:pPr>
                        <w:pStyle w:val="BodyText1"/>
                      </w:pPr>
                      <w:r>
                        <w:t>30/07/2018</w:t>
                      </w:r>
                    </w:p>
                    <w:p w:rsidR="00570986" w:rsidRPr="00F733A1" w:rsidRDefault="00570986" w:rsidP="00570986">
                      <w:pPr>
                        <w:pStyle w:val="BodyText1"/>
                      </w:pPr>
                    </w:p>
                  </w:txbxContent>
                </v:textbox>
              </v:shape>
            </w:pict>
          </mc:Fallback>
        </mc:AlternateContent>
      </w:r>
      <w:r>
        <w:t>3</w:t>
      </w:r>
      <w:r w:rsidR="00FC6BE0" w:rsidRPr="007667C0">
        <w:t>.0</w:t>
      </w:r>
      <w:r w:rsidR="00FC6BE0" w:rsidRPr="007667C0">
        <w:tab/>
        <w:t>Permit requirement</w:t>
      </w:r>
    </w:p>
    <w:p w:rsidR="00FC6BE0" w:rsidRDefault="00FC6BE0" w:rsidP="00FC6BE0">
      <w:pPr>
        <w:pStyle w:val="BodytextBlue0"/>
      </w:pPr>
      <w:r>
        <w:t>Where no requirements are</w:t>
      </w:r>
      <w:r w:rsidRPr="00FB2747">
        <w:t xml:space="preserve"> </w:t>
      </w:r>
      <w:r>
        <w:t>specified insert “None specified.”</w:t>
      </w:r>
    </w:p>
    <w:p w:rsidR="00FC6BE0" w:rsidRPr="00751B6D" w:rsidRDefault="00FC6BE0" w:rsidP="00FC6BE0">
      <w:pPr>
        <w:pStyle w:val="BodytextBlue0"/>
      </w:pPr>
      <w:r w:rsidRPr="00751B6D">
        <w:t>or</w:t>
      </w:r>
    </w:p>
    <w:p w:rsidR="00FC6BE0" w:rsidRPr="00BE703E" w:rsidRDefault="00FC6BE0" w:rsidP="00FC6BE0">
      <w:pPr>
        <w:pStyle w:val="BodytextBlue0"/>
      </w:pPr>
      <w:r w:rsidRPr="00BE703E">
        <w:t>Where permit requirements are specified insert “A permit is not required to [insert specific permit requirement/s such as construction of a building or construction or carrying out works for: …]</w:t>
      </w:r>
      <w:r>
        <w:t>.”</w:t>
      </w:r>
    </w:p>
    <w:p w:rsidR="002D603C" w:rsidRDefault="00FC6BE0">
      <w:pPr>
        <w:pStyle w:val="BodytextBlue0"/>
      </w:pPr>
      <w:r>
        <w:t xml:space="preserve">See </w:t>
      </w:r>
      <w:r w:rsidRPr="00BE703E">
        <w:t>44.02-</w:t>
      </w:r>
      <w:r w:rsidR="00A501E3">
        <w:t>2</w:t>
      </w:r>
      <w:r w:rsidRPr="00BE703E">
        <w:t xml:space="preserve"> for relevant provisions.</w:t>
      </w:r>
    </w:p>
    <w:p w:rsidR="002D603C" w:rsidRDefault="002D603C" w:rsidP="00E24BDF">
      <w:pPr>
        <w:pStyle w:val="HeadC"/>
      </w:pPr>
      <w:r>
        <mc:AlternateContent>
          <mc:Choice Requires="wps">
            <w:drawing>
              <wp:anchor distT="0" distB="0" distL="114300" distR="114300" simplePos="0" relativeHeight="251667456" behindDoc="0" locked="0" layoutInCell="1" allowOverlap="1" wp14:anchorId="48B00F66" wp14:editId="254B8C74">
                <wp:simplePos x="0" y="0"/>
                <wp:positionH relativeFrom="column">
                  <wp:posOffset>-92710</wp:posOffset>
                </wp:positionH>
                <wp:positionV relativeFrom="paragraph">
                  <wp:posOffset>302260</wp:posOffset>
                </wp:positionV>
                <wp:extent cx="619125" cy="274320"/>
                <wp:effectExtent l="0" t="0" r="952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03C" w:rsidRDefault="00570986" w:rsidP="00570986">
                            <w:pPr>
                              <w:pStyle w:val="BodyText1"/>
                            </w:pPr>
                            <w:r>
                              <w:t>30/07/2018</w:t>
                            </w:r>
                          </w:p>
                          <w:p w:rsidR="00570986" w:rsidRPr="00F733A1" w:rsidRDefault="00570986" w:rsidP="00570986">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00F66" id="Text Box 7" o:spid="_x0000_s1030" type="#_x0000_t202" style="position:absolute;left:0;text-align:left;margin-left:-7.3pt;margin-top:23.8pt;width:48.75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" stroked="f">
                <v:textbox>
                  <w:txbxContent>
                    <w:p w:rsidR="002D603C" w:rsidRDefault="00570986" w:rsidP="00570986">
                      <w:pPr>
                        <w:pStyle w:val="BodyText1"/>
                      </w:pPr>
                      <w:r>
                        <w:t>30/07/2018</w:t>
                      </w:r>
                    </w:p>
                    <w:p w:rsidR="00570986" w:rsidRPr="00F733A1" w:rsidRDefault="00570986" w:rsidP="00570986">
                      <w:pPr>
                        <w:pStyle w:val="BodyText1"/>
                      </w:pPr>
                    </w:p>
                  </w:txbxContent>
                </v:textbox>
              </v:shape>
            </w:pict>
          </mc:Fallback>
        </mc:AlternateContent>
      </w:r>
      <w:r>
        <w:t>4</w:t>
      </w:r>
      <w:r w:rsidRPr="00E118E0">
        <w:t>.0</w:t>
      </w:r>
      <w:r w:rsidRPr="00E118E0">
        <w:tab/>
        <w:t>Application requirement</w:t>
      </w:r>
      <w:r>
        <w:t>s</w:t>
      </w:r>
    </w:p>
    <w:p w:rsidR="00857E92" w:rsidRDefault="00857E92" w:rsidP="002D603C">
      <w:pPr>
        <w:pStyle w:val="BodytextBlue0"/>
      </w:pPr>
      <w:r>
        <w:t>Where no requirements are specified insert “None specified.”</w:t>
      </w:r>
    </w:p>
    <w:p w:rsidR="00857E92" w:rsidRDefault="00857E92" w:rsidP="002D603C">
      <w:pPr>
        <w:pStyle w:val="BodytextBlue0"/>
      </w:pPr>
      <w:r>
        <w:t>or</w:t>
      </w:r>
    </w:p>
    <w:p w:rsidR="002D603C" w:rsidRDefault="002D603C" w:rsidP="002D603C">
      <w:pPr>
        <w:pStyle w:val="BodytextBlue0"/>
      </w:pPr>
      <w:r>
        <w:t>Where application requirements are specified insert “The following application requirements apply to an application for a permit under Clause 44.02, in addition to those specified in Clause 44.02 and elsewhere in the scheme and must accompany an application, as appropriate, to the satisfaction of the responsible authority:</w:t>
      </w:r>
    </w:p>
    <w:p w:rsidR="002D603C" w:rsidRDefault="002D603C" w:rsidP="002D603C">
      <w:pPr>
        <w:pStyle w:val="BodytextBlue"/>
      </w:pPr>
      <w:r>
        <w:t>[insert application requirements].”</w:t>
      </w:r>
    </w:p>
    <w:p w:rsidR="00D869F5" w:rsidRDefault="002D603C" w:rsidP="00E24BDF">
      <w:pPr>
        <w:pStyle w:val="BodytextBlue"/>
        <w:numPr>
          <w:ilvl w:val="0"/>
          <w:numId w:val="0"/>
        </w:numPr>
        <w:ind w:left="1418" w:hanging="284"/>
      </w:pPr>
      <w:r w:rsidRPr="00A501E3">
        <w:t>See 44.02</w:t>
      </w:r>
      <w:r w:rsidR="00A501E3">
        <w:t>-6</w:t>
      </w:r>
      <w:r w:rsidRPr="00A501E3">
        <w:t xml:space="preserve"> for relevant provisions.</w:t>
      </w:r>
    </w:p>
    <w:p w:rsidR="00857E92" w:rsidRDefault="002D603C" w:rsidP="00E24BDF">
      <w:pPr>
        <w:pStyle w:val="HeadC"/>
      </w:pPr>
      <w:r>
        <mc:AlternateContent>
          <mc:Choice Requires="wps">
            <w:drawing>
              <wp:anchor distT="0" distB="0" distL="114300" distR="114300" simplePos="0" relativeHeight="251668480" behindDoc="0" locked="0" layoutInCell="1" allowOverlap="1" wp14:anchorId="075C1D7F" wp14:editId="73E446A2">
                <wp:simplePos x="0" y="0"/>
                <wp:positionH relativeFrom="column">
                  <wp:posOffset>-92710</wp:posOffset>
                </wp:positionH>
                <wp:positionV relativeFrom="paragraph">
                  <wp:posOffset>247650</wp:posOffset>
                </wp:positionV>
                <wp:extent cx="619125" cy="274320"/>
                <wp:effectExtent l="0" t="0" r="952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0986" w:rsidRDefault="00570986" w:rsidP="00570986">
                            <w:pPr>
                              <w:pStyle w:val="BodyText1"/>
                            </w:pPr>
                            <w:r>
                              <w:t>30/07/2018</w:t>
                            </w:r>
                          </w:p>
                          <w:p w:rsidR="00096048" w:rsidRDefault="00096048" w:rsidP="00096048">
                            <w:pPr>
                              <w:pStyle w:val="BodyText1"/>
                            </w:pPr>
                          </w:p>
                          <w:p w:rsidR="002D603C" w:rsidRPr="00F733A1" w:rsidRDefault="002D603C" w:rsidP="002D60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C1D7F" id="Text Box 6" o:spid="_x0000_s1031" type="#_x0000_t202" style="position:absolute;left:0;text-align:left;margin-left:-7.3pt;margin-top:19.5pt;width:48.75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" stroked="f">
                <v:textbox>
                  <w:txbxContent>
                    <w:p w:rsidR="00570986" w:rsidRDefault="00570986" w:rsidP="00570986">
                      <w:pPr>
                        <w:pStyle w:val="BodyText1"/>
                      </w:pPr>
                      <w:r>
                        <w:t>30/07/2018</w:t>
                      </w:r>
                    </w:p>
                    <w:p w:rsidR="00096048" w:rsidRDefault="00096048" w:rsidP="00096048">
                      <w:pPr>
                        <w:pStyle w:val="BodyText1"/>
                      </w:pPr>
                    </w:p>
                    <w:p w:rsidR="002D603C" w:rsidRPr="00F733A1" w:rsidRDefault="002D603C" w:rsidP="002D603C"/>
                  </w:txbxContent>
                </v:textbox>
              </v:shape>
            </w:pict>
          </mc:Fallback>
        </mc:AlternateContent>
      </w:r>
      <w:r>
        <w:t>5</w:t>
      </w:r>
      <w:r w:rsidRPr="007667C0">
        <w:t>.0</w:t>
      </w:r>
      <w:r>
        <w:tab/>
        <w:t>Decision guidelines</w:t>
      </w:r>
    </w:p>
    <w:p w:rsidR="00857E92" w:rsidRDefault="00857E92" w:rsidP="00857E92">
      <w:pPr>
        <w:pStyle w:val="BodytextBlue0"/>
      </w:pPr>
      <w:r>
        <w:t>Where no guidelines are specified insert “None specified.”</w:t>
      </w:r>
    </w:p>
    <w:p w:rsidR="00857E92" w:rsidRDefault="00857E92" w:rsidP="00857E92">
      <w:pPr>
        <w:pStyle w:val="BodytextBlue0"/>
      </w:pPr>
      <w:r>
        <w:t>or</w:t>
      </w:r>
    </w:p>
    <w:p w:rsidR="002D603C" w:rsidRDefault="002D603C" w:rsidP="002D603C">
      <w:pPr>
        <w:pStyle w:val="BodytextBlue0"/>
      </w:pPr>
      <w:r>
        <w:t>Where decision guidelines are specified insert “The following decision guidelines apply to an application for a permit under Clause 44.02, in addition to those specified in Clause 44.02 and elsewhere in the scheme which must be considered, as appropriate, by the responsible authority:</w:t>
      </w:r>
    </w:p>
    <w:p w:rsidR="002D603C" w:rsidRPr="009437C1" w:rsidRDefault="0060551A" w:rsidP="002D603C">
      <w:pPr>
        <w:pStyle w:val="BodytextBlue"/>
      </w:pPr>
      <w:r>
        <w:t>[insert decision gui</w:t>
      </w:r>
      <w:r w:rsidR="00080FF4">
        <w:t>d</w:t>
      </w:r>
      <w:r>
        <w:t>el</w:t>
      </w:r>
      <w:r w:rsidR="00080FF4">
        <w:t>ines].</w:t>
      </w:r>
      <w:r w:rsidR="002D603C">
        <w:t>”</w:t>
      </w:r>
    </w:p>
    <w:p w:rsidR="002D603C" w:rsidRPr="00FC6BE0" w:rsidRDefault="002D603C" w:rsidP="00570986">
      <w:pPr>
        <w:pStyle w:val="BodytextBlue0"/>
      </w:pPr>
      <w:r w:rsidRPr="00A501E3">
        <w:t>See 44.02</w:t>
      </w:r>
      <w:r w:rsidR="00A501E3">
        <w:t>-9</w:t>
      </w:r>
      <w:r w:rsidRPr="00A501E3">
        <w:t xml:space="preserve"> for relevant provisions.</w:t>
      </w:r>
    </w:p>
    <w:sectPr w:rsidR="002D603C" w:rsidRPr="00FC6BE0" w:rsidSect="005F02EF">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093B" w:rsidRDefault="0032093B">
      <w:r>
        <w:separator/>
      </w:r>
    </w:p>
    <w:p w:rsidR="0032093B" w:rsidRDefault="0032093B"/>
    <w:p w:rsidR="0032093B" w:rsidRDefault="0032093B"/>
    <w:p w:rsidR="0032093B" w:rsidRDefault="0032093B"/>
  </w:endnote>
  <w:endnote w:type="continuationSeparator" w:id="0">
    <w:p w:rsidR="0032093B" w:rsidRDefault="0032093B">
      <w:r>
        <w:continuationSeparator/>
      </w:r>
    </w:p>
    <w:p w:rsidR="0032093B" w:rsidRDefault="0032093B"/>
    <w:p w:rsidR="0032093B" w:rsidRDefault="0032093B"/>
    <w:p w:rsidR="0032093B" w:rsidRDefault="003209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846B1BBA-C267-42B2-A615-2A1C65B62568}"/>
    <w:embedBold r:id="rId2" w:fontKey="{9EC645CA-C7B8-41B5-8D74-5821FB75FAB9}"/>
    <w:embedItalic r:id="rId3" w:fontKey="{8DC84170-F393-49A5-A279-09036A254842}"/>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1C18535B-1D1B-48F4-BC78-2BCF99A4B3A4}"/>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embedRegular r:id="rId5" w:fontKey="{0AA6D49A-B2E1-462D-9763-36BAABF573D3}"/>
  </w:font>
  <w:font w:name="Calibri">
    <w:panose1 w:val="020F0502020204030204"/>
    <w:charset w:val="00"/>
    <w:family w:val="swiss"/>
    <w:pitch w:val="variable"/>
    <w:sig w:usb0="E00002FF" w:usb1="4000ACFF" w:usb2="00000001" w:usb3="00000000" w:csb0="0000019F" w:csb1="00000000"/>
    <w:embedRegular r:id="rId6" w:fontKey="{F2549C2D-4462-449F-BA89-341264DA6A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5FE" w:rsidRPr="00FF2CB7" w:rsidRDefault="00FC6BE0" w:rsidP="00FF2CB7">
    <w:pPr>
      <w:pStyle w:val="Footer"/>
      <w:tabs>
        <w:tab w:val="clear" w:pos="8640"/>
        <w:tab w:val="right" w:pos="8505"/>
      </w:tabs>
    </w:pPr>
    <w:r w:rsidRPr="00FC6BE0">
      <w:t xml:space="preserve">Overlays - Clause 44.02 - Schedule </w:t>
    </w:r>
    <w:r w:rsidRPr="00FC6BE0">
      <w:rPr>
        <w:color w:val="FF0000"/>
      </w:rPr>
      <w:t>[Number]</w:t>
    </w:r>
    <w:r w:rsidR="00E965FE" w:rsidRPr="00FC6BE0">
      <w:rPr>
        <w:color w:val="FF0000"/>
      </w:rPr>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A83CCF">
      <w:rPr>
        <w:rStyle w:val="PageNumber"/>
        <w:noProof/>
      </w:rPr>
      <w:t>1</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A83CCF">
      <w:rPr>
        <w:rStyle w:val="PageNumber"/>
        <w:noProof/>
      </w:rPr>
      <w:t>1</w:t>
    </w:r>
    <w:r w:rsidR="00E965FE"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093B" w:rsidRDefault="0032093B">
      <w:r>
        <w:separator/>
      </w:r>
    </w:p>
    <w:p w:rsidR="0032093B" w:rsidRDefault="0032093B"/>
    <w:p w:rsidR="0032093B" w:rsidRDefault="0032093B"/>
    <w:p w:rsidR="0032093B" w:rsidRDefault="0032093B"/>
  </w:footnote>
  <w:footnote w:type="continuationSeparator" w:id="0">
    <w:p w:rsidR="0032093B" w:rsidRDefault="0032093B">
      <w:r>
        <w:continuationSeparator/>
      </w:r>
    </w:p>
    <w:p w:rsidR="0032093B" w:rsidRDefault="0032093B"/>
    <w:p w:rsidR="0032093B" w:rsidRDefault="0032093B"/>
    <w:p w:rsidR="0032093B" w:rsidRDefault="003209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5FE" w:rsidRDefault="00FC6BE0" w:rsidP="00FC6BE0">
    <w:pPr>
      <w:jc w:val="center"/>
    </w:pPr>
    <w:r w:rsidRPr="002270E8">
      <w:rPr>
        <w:rFonts w:ascii="Times New Roman" w:hAnsi="Times New Roman"/>
        <w:smallCaps/>
        <w:color w:val="FF0000"/>
        <w:sz w:val="18"/>
        <w:u w:color="0000FF"/>
      </w:rPr>
      <w:t>[Insert Planning Scheme name]</w:t>
    </w:r>
    <w:r>
      <w:rPr>
        <w:rFonts w:ascii="Times New Roman" w:hAnsi="Times New Roman"/>
        <w:smallCaps/>
        <w:color w:val="000000"/>
        <w:sz w:val="18"/>
        <w:u w:color="0000FF"/>
      </w:rPr>
      <w:t xml:space="preserve"> </w:t>
    </w:r>
    <w:r w:rsidR="00E965FE">
      <w:rPr>
        <w:smallCaps/>
        <w:sz w:val="18"/>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835117"/>
    <w:multiLevelType w:val="hybridMultilevel"/>
    <w:tmpl w:val="5432892C"/>
    <w:lvl w:ilvl="0" w:tplc="E07A53E0">
      <w:start w:val="1"/>
      <w:numFmt w:val="bullet"/>
      <w:pStyle w:val="BodytextBlue"/>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70844923"/>
    <w:multiLevelType w:val="hybridMultilevel"/>
    <w:tmpl w:val="129AF67E"/>
    <w:lvl w:ilvl="0" w:tplc="1CFAFDA2">
      <w:start w:val="1"/>
      <w:numFmt w:val="bullet"/>
      <w:pStyle w:val="Tabletext"/>
      <w:lvlText w:val=""/>
      <w:lvlJc w:val="left"/>
      <w:pPr>
        <w:ind w:left="1854" w:hanging="360"/>
      </w:pPr>
      <w:rPr>
        <w:rFonts w:ascii="Wingdings" w:hAnsi="Wingdings" w:hint="default"/>
      </w:rPr>
    </w:lvl>
    <w:lvl w:ilvl="1" w:tplc="C1AC7760" w:tentative="1">
      <w:start w:val="1"/>
      <w:numFmt w:val="bullet"/>
      <w:lvlText w:val="o"/>
      <w:lvlJc w:val="left"/>
      <w:pPr>
        <w:ind w:left="2574" w:hanging="360"/>
      </w:pPr>
      <w:rPr>
        <w:rFonts w:ascii="Courier New" w:hAnsi="Courier New" w:cs="Courier New" w:hint="default"/>
      </w:rPr>
    </w:lvl>
    <w:lvl w:ilvl="2" w:tplc="FF90F826" w:tentative="1">
      <w:start w:val="1"/>
      <w:numFmt w:val="bullet"/>
      <w:lvlText w:val=""/>
      <w:lvlJc w:val="left"/>
      <w:pPr>
        <w:ind w:left="3294" w:hanging="360"/>
      </w:pPr>
      <w:rPr>
        <w:rFonts w:ascii="Wingdings" w:hAnsi="Wingdings" w:hint="default"/>
      </w:rPr>
    </w:lvl>
    <w:lvl w:ilvl="3" w:tplc="75F83FBC" w:tentative="1">
      <w:start w:val="1"/>
      <w:numFmt w:val="bullet"/>
      <w:lvlText w:val=""/>
      <w:lvlJc w:val="left"/>
      <w:pPr>
        <w:ind w:left="4014" w:hanging="360"/>
      </w:pPr>
      <w:rPr>
        <w:rFonts w:ascii="Symbol" w:hAnsi="Symbol" w:hint="default"/>
      </w:rPr>
    </w:lvl>
    <w:lvl w:ilvl="4" w:tplc="A4EC5D20" w:tentative="1">
      <w:start w:val="1"/>
      <w:numFmt w:val="bullet"/>
      <w:lvlText w:val="o"/>
      <w:lvlJc w:val="left"/>
      <w:pPr>
        <w:ind w:left="4734" w:hanging="360"/>
      </w:pPr>
      <w:rPr>
        <w:rFonts w:ascii="Courier New" w:hAnsi="Courier New" w:cs="Courier New" w:hint="default"/>
      </w:rPr>
    </w:lvl>
    <w:lvl w:ilvl="5" w:tplc="07AA5F86" w:tentative="1">
      <w:start w:val="1"/>
      <w:numFmt w:val="bullet"/>
      <w:lvlText w:val=""/>
      <w:lvlJc w:val="left"/>
      <w:pPr>
        <w:ind w:left="5454" w:hanging="360"/>
      </w:pPr>
      <w:rPr>
        <w:rFonts w:ascii="Wingdings" w:hAnsi="Wingdings" w:hint="default"/>
      </w:rPr>
    </w:lvl>
    <w:lvl w:ilvl="6" w:tplc="12CA4F78" w:tentative="1">
      <w:start w:val="1"/>
      <w:numFmt w:val="bullet"/>
      <w:lvlText w:val=""/>
      <w:lvlJc w:val="left"/>
      <w:pPr>
        <w:ind w:left="6174" w:hanging="360"/>
      </w:pPr>
      <w:rPr>
        <w:rFonts w:ascii="Symbol" w:hAnsi="Symbol" w:hint="default"/>
      </w:rPr>
    </w:lvl>
    <w:lvl w:ilvl="7" w:tplc="266EB668" w:tentative="1">
      <w:start w:val="1"/>
      <w:numFmt w:val="bullet"/>
      <w:lvlText w:val="o"/>
      <w:lvlJc w:val="left"/>
      <w:pPr>
        <w:ind w:left="6894" w:hanging="360"/>
      </w:pPr>
      <w:rPr>
        <w:rFonts w:ascii="Courier New" w:hAnsi="Courier New" w:cs="Courier New" w:hint="default"/>
      </w:rPr>
    </w:lvl>
    <w:lvl w:ilvl="8" w:tplc="491069A8" w:tentative="1">
      <w:start w:val="1"/>
      <w:numFmt w:val="bullet"/>
      <w:lvlText w:val=""/>
      <w:lvlJc w:val="left"/>
      <w:pPr>
        <w:ind w:left="7614" w:hanging="360"/>
      </w:pPr>
      <w:rPr>
        <w:rFonts w:ascii="Wingdings" w:hAnsi="Wingdings" w:hint="default"/>
      </w:rPr>
    </w:lvl>
  </w:abstractNum>
  <w:abstractNum w:abstractNumId="14"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1"/>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TrueTypeFonts/>
  <w:hideSpellingErrors/>
  <w:hideGrammaticalErrors/>
  <w:proofState w:spelling="clean" w:grammar="clean"/>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BE0"/>
    <w:rsid w:val="000104C5"/>
    <w:rsid w:val="000252D5"/>
    <w:rsid w:val="00025D4A"/>
    <w:rsid w:val="00040242"/>
    <w:rsid w:val="00062CB8"/>
    <w:rsid w:val="00080FF4"/>
    <w:rsid w:val="00096048"/>
    <w:rsid w:val="000A05DE"/>
    <w:rsid w:val="000D2A26"/>
    <w:rsid w:val="00130858"/>
    <w:rsid w:val="00146C62"/>
    <w:rsid w:val="001557DD"/>
    <w:rsid w:val="00155A71"/>
    <w:rsid w:val="00162485"/>
    <w:rsid w:val="001643B4"/>
    <w:rsid w:val="00170E48"/>
    <w:rsid w:val="00187C9C"/>
    <w:rsid w:val="001D2606"/>
    <w:rsid w:val="001D5E5A"/>
    <w:rsid w:val="001D71C7"/>
    <w:rsid w:val="001E03B6"/>
    <w:rsid w:val="001E73D9"/>
    <w:rsid w:val="001F3FD6"/>
    <w:rsid w:val="001F7184"/>
    <w:rsid w:val="00224F22"/>
    <w:rsid w:val="002537CA"/>
    <w:rsid w:val="002567E4"/>
    <w:rsid w:val="002922F5"/>
    <w:rsid w:val="002A20A3"/>
    <w:rsid w:val="002A29A8"/>
    <w:rsid w:val="002A3A34"/>
    <w:rsid w:val="002A5240"/>
    <w:rsid w:val="002B09AA"/>
    <w:rsid w:val="002B1E3A"/>
    <w:rsid w:val="002B2152"/>
    <w:rsid w:val="002B3041"/>
    <w:rsid w:val="002D0F4F"/>
    <w:rsid w:val="002D603C"/>
    <w:rsid w:val="003003E6"/>
    <w:rsid w:val="0032093B"/>
    <w:rsid w:val="0033309F"/>
    <w:rsid w:val="00333AD7"/>
    <w:rsid w:val="00351F84"/>
    <w:rsid w:val="00356507"/>
    <w:rsid w:val="0035716C"/>
    <w:rsid w:val="00363BB6"/>
    <w:rsid w:val="0037761E"/>
    <w:rsid w:val="003924B4"/>
    <w:rsid w:val="003959C4"/>
    <w:rsid w:val="003A5955"/>
    <w:rsid w:val="003B4808"/>
    <w:rsid w:val="003B6B60"/>
    <w:rsid w:val="003C3E63"/>
    <w:rsid w:val="003D595D"/>
    <w:rsid w:val="003D6754"/>
    <w:rsid w:val="003D6891"/>
    <w:rsid w:val="003E0D3B"/>
    <w:rsid w:val="003F5A29"/>
    <w:rsid w:val="00417939"/>
    <w:rsid w:val="00423909"/>
    <w:rsid w:val="00443A42"/>
    <w:rsid w:val="004443C1"/>
    <w:rsid w:val="004445E8"/>
    <w:rsid w:val="00453791"/>
    <w:rsid w:val="00482240"/>
    <w:rsid w:val="004921FC"/>
    <w:rsid w:val="004954E1"/>
    <w:rsid w:val="004A3635"/>
    <w:rsid w:val="004A53DC"/>
    <w:rsid w:val="004E3F47"/>
    <w:rsid w:val="004F10C0"/>
    <w:rsid w:val="004F6A09"/>
    <w:rsid w:val="005043D6"/>
    <w:rsid w:val="005147AF"/>
    <w:rsid w:val="005165C1"/>
    <w:rsid w:val="00530B12"/>
    <w:rsid w:val="005419EE"/>
    <w:rsid w:val="00546531"/>
    <w:rsid w:val="005578B7"/>
    <w:rsid w:val="00570986"/>
    <w:rsid w:val="0057245A"/>
    <w:rsid w:val="005A2075"/>
    <w:rsid w:val="005B2D86"/>
    <w:rsid w:val="005D2BC8"/>
    <w:rsid w:val="005E20C3"/>
    <w:rsid w:val="005E39A8"/>
    <w:rsid w:val="005E7E93"/>
    <w:rsid w:val="005F02EF"/>
    <w:rsid w:val="0060551A"/>
    <w:rsid w:val="006942DE"/>
    <w:rsid w:val="006A0152"/>
    <w:rsid w:val="006B2587"/>
    <w:rsid w:val="006B585A"/>
    <w:rsid w:val="006C5087"/>
    <w:rsid w:val="006C50E6"/>
    <w:rsid w:val="006D5439"/>
    <w:rsid w:val="006D5F59"/>
    <w:rsid w:val="006E62B9"/>
    <w:rsid w:val="006E77A8"/>
    <w:rsid w:val="007071B0"/>
    <w:rsid w:val="007145A1"/>
    <w:rsid w:val="007323EF"/>
    <w:rsid w:val="00740A4E"/>
    <w:rsid w:val="00747ED6"/>
    <w:rsid w:val="007656BB"/>
    <w:rsid w:val="007723FF"/>
    <w:rsid w:val="007746A3"/>
    <w:rsid w:val="00782A23"/>
    <w:rsid w:val="00796C03"/>
    <w:rsid w:val="007B6439"/>
    <w:rsid w:val="007D1BE5"/>
    <w:rsid w:val="007D582C"/>
    <w:rsid w:val="007D6D4E"/>
    <w:rsid w:val="007F7045"/>
    <w:rsid w:val="00803810"/>
    <w:rsid w:val="00806BE6"/>
    <w:rsid w:val="0082351D"/>
    <w:rsid w:val="00836BF6"/>
    <w:rsid w:val="008377A2"/>
    <w:rsid w:val="00853BC0"/>
    <w:rsid w:val="00857E92"/>
    <w:rsid w:val="00860CA3"/>
    <w:rsid w:val="008614BA"/>
    <w:rsid w:val="0086238C"/>
    <w:rsid w:val="008665DC"/>
    <w:rsid w:val="00871280"/>
    <w:rsid w:val="008741C7"/>
    <w:rsid w:val="00896B02"/>
    <w:rsid w:val="008A44A4"/>
    <w:rsid w:val="008B1E6C"/>
    <w:rsid w:val="008B369A"/>
    <w:rsid w:val="008C529C"/>
    <w:rsid w:val="008C64BE"/>
    <w:rsid w:val="008D5806"/>
    <w:rsid w:val="008E4D30"/>
    <w:rsid w:val="00906A56"/>
    <w:rsid w:val="00910D3E"/>
    <w:rsid w:val="00911A84"/>
    <w:rsid w:val="00916988"/>
    <w:rsid w:val="009201B7"/>
    <w:rsid w:val="00935C82"/>
    <w:rsid w:val="009612A0"/>
    <w:rsid w:val="0097313F"/>
    <w:rsid w:val="009923E4"/>
    <w:rsid w:val="009A28F6"/>
    <w:rsid w:val="009C27D4"/>
    <w:rsid w:val="009D3694"/>
    <w:rsid w:val="009D48B1"/>
    <w:rsid w:val="009E7819"/>
    <w:rsid w:val="009F2088"/>
    <w:rsid w:val="009F3C9E"/>
    <w:rsid w:val="00A15ECA"/>
    <w:rsid w:val="00A501E3"/>
    <w:rsid w:val="00A57BD3"/>
    <w:rsid w:val="00A57E91"/>
    <w:rsid w:val="00A75810"/>
    <w:rsid w:val="00A80BD8"/>
    <w:rsid w:val="00A82822"/>
    <w:rsid w:val="00A83CCF"/>
    <w:rsid w:val="00A847A9"/>
    <w:rsid w:val="00AA43B8"/>
    <w:rsid w:val="00AB28C4"/>
    <w:rsid w:val="00AB362C"/>
    <w:rsid w:val="00AB45F5"/>
    <w:rsid w:val="00AD4D20"/>
    <w:rsid w:val="00AE5784"/>
    <w:rsid w:val="00B12957"/>
    <w:rsid w:val="00B24A6A"/>
    <w:rsid w:val="00B253FE"/>
    <w:rsid w:val="00B27E18"/>
    <w:rsid w:val="00B34842"/>
    <w:rsid w:val="00B43834"/>
    <w:rsid w:val="00B72330"/>
    <w:rsid w:val="00B87436"/>
    <w:rsid w:val="00B93E23"/>
    <w:rsid w:val="00B95F65"/>
    <w:rsid w:val="00BB3A9E"/>
    <w:rsid w:val="00BE762B"/>
    <w:rsid w:val="00BF3CC1"/>
    <w:rsid w:val="00BF4421"/>
    <w:rsid w:val="00C14C0E"/>
    <w:rsid w:val="00C157F0"/>
    <w:rsid w:val="00C234B7"/>
    <w:rsid w:val="00C33FF8"/>
    <w:rsid w:val="00C4476A"/>
    <w:rsid w:val="00C52E26"/>
    <w:rsid w:val="00C60A6E"/>
    <w:rsid w:val="00C71D4D"/>
    <w:rsid w:val="00C737D4"/>
    <w:rsid w:val="00C76C1A"/>
    <w:rsid w:val="00C805B7"/>
    <w:rsid w:val="00CB77F8"/>
    <w:rsid w:val="00CC623F"/>
    <w:rsid w:val="00CF1AE9"/>
    <w:rsid w:val="00CF1DF8"/>
    <w:rsid w:val="00CF6C95"/>
    <w:rsid w:val="00CF7DED"/>
    <w:rsid w:val="00D00CE4"/>
    <w:rsid w:val="00D0306C"/>
    <w:rsid w:val="00D2572D"/>
    <w:rsid w:val="00D76F13"/>
    <w:rsid w:val="00D821BE"/>
    <w:rsid w:val="00D86263"/>
    <w:rsid w:val="00D869F5"/>
    <w:rsid w:val="00D922E9"/>
    <w:rsid w:val="00DC5DC1"/>
    <w:rsid w:val="00DD1FFA"/>
    <w:rsid w:val="00DD680C"/>
    <w:rsid w:val="00DF555B"/>
    <w:rsid w:val="00DF6768"/>
    <w:rsid w:val="00DF6BAD"/>
    <w:rsid w:val="00E075DE"/>
    <w:rsid w:val="00E12E8B"/>
    <w:rsid w:val="00E24BDF"/>
    <w:rsid w:val="00E25799"/>
    <w:rsid w:val="00E36C4A"/>
    <w:rsid w:val="00E411D1"/>
    <w:rsid w:val="00E47F19"/>
    <w:rsid w:val="00E52A93"/>
    <w:rsid w:val="00E6358F"/>
    <w:rsid w:val="00E717C0"/>
    <w:rsid w:val="00E83950"/>
    <w:rsid w:val="00E965FE"/>
    <w:rsid w:val="00EA6662"/>
    <w:rsid w:val="00EC4533"/>
    <w:rsid w:val="00EF053A"/>
    <w:rsid w:val="00EF726C"/>
    <w:rsid w:val="00F037C6"/>
    <w:rsid w:val="00F05F3D"/>
    <w:rsid w:val="00F1357C"/>
    <w:rsid w:val="00F1653F"/>
    <w:rsid w:val="00F56982"/>
    <w:rsid w:val="00F56C09"/>
    <w:rsid w:val="00F63A2B"/>
    <w:rsid w:val="00F84355"/>
    <w:rsid w:val="00F90122"/>
    <w:rsid w:val="00F97B83"/>
    <w:rsid w:val="00FA22F0"/>
    <w:rsid w:val="00FC6BE0"/>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38203C6"/>
  <w15:docId w15:val="{CDCDEB80-508E-4764-9B0C-A329EA822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5">
    <w:lsdException w:name="Normal"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C6BE0"/>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rsid w:val="008A44A4"/>
    <w:pPr>
      <w:spacing w:before="60" w:after="60"/>
      <w:jc w:val="both"/>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jc w:val="left"/>
    </w:pPr>
    <w:rPr>
      <w:b/>
    </w:rPr>
  </w:style>
  <w:style w:type="paragraph" w:customStyle="1" w:styleId="BodyText10">
    <w:name w:val="Body Text1"/>
    <w:basedOn w:val="Normal"/>
    <w:link w:val="BodytextChar0"/>
    <w:qFormat/>
    <w:rsid w:val="006C5087"/>
    <w:pPr>
      <w:spacing w:before="60" w:after="80"/>
      <w:ind w:left="1134"/>
      <w:jc w:val="both"/>
    </w:pPr>
    <w:rPr>
      <w:rFonts w:ascii="Times New Roman" w:hAnsi="Times New Roman"/>
      <w:sz w:val="20"/>
    </w:rPr>
  </w:style>
  <w:style w:type="paragraph" w:customStyle="1" w:styleId="HeadA">
    <w:name w:val="Head A"/>
    <w:basedOn w:val="Normal"/>
    <w:next w:val="BalloonText"/>
    <w:qFormat/>
    <w:rsid w:val="00FC6BE0"/>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FC6BE0"/>
    <w:pPr>
      <w:keepNext/>
    </w:pPr>
    <w:rPr>
      <w:sz w:val="20"/>
    </w:rPr>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paragraph" w:customStyle="1" w:styleId="HeadD">
    <w:name w:val="Head D"/>
    <w:basedOn w:val="HeadB"/>
    <w:rsid w:val="00FC6BE0"/>
    <w:pPr>
      <w:spacing w:before="120" w:after="120"/>
      <w:ind w:firstLine="0"/>
    </w:pPr>
    <w:rPr>
      <w:sz w:val="22"/>
    </w:rPr>
  </w:style>
  <w:style w:type="paragraph" w:customStyle="1" w:styleId="BodytextBlue0">
    <w:name w:val="Body text + Blue"/>
    <w:basedOn w:val="BodyText10"/>
    <w:rsid w:val="00FC6BE0"/>
    <w:pPr>
      <w:jc w:val="left"/>
    </w:pPr>
    <w:rPr>
      <w:color w:val="0000FF"/>
    </w:rPr>
  </w:style>
  <w:style w:type="paragraph" w:customStyle="1" w:styleId="HeadC">
    <w:name w:val="Head C"/>
    <w:basedOn w:val="HeadB"/>
    <w:qFormat/>
    <w:rsid w:val="002537CA"/>
    <w:rPr>
      <w:rFonts w:ascii="Arial Bold" w:hAnsi="Arial Bold"/>
      <w:caps w:val="0"/>
      <w:noProof/>
    </w:rPr>
  </w:style>
  <w:style w:type="paragraph" w:customStyle="1" w:styleId="BodyText3">
    <w:name w:val="Body Text3"/>
    <w:basedOn w:val="Normal"/>
    <w:qFormat/>
    <w:rsid w:val="002D603C"/>
    <w:pPr>
      <w:spacing w:before="60" w:after="80"/>
      <w:ind w:left="1134"/>
      <w:jc w:val="both"/>
    </w:pPr>
    <w:rPr>
      <w:rFonts w:ascii="Times New Roman" w:hAnsi="Times New Roman"/>
      <w:sz w:val="20"/>
    </w:rPr>
  </w:style>
  <w:style w:type="paragraph" w:customStyle="1" w:styleId="BodytextBlue">
    <w:name w:val="Body text • + Blue"/>
    <w:basedOn w:val="Bodytext0"/>
    <w:rsid w:val="00A83CCF"/>
    <w:pPr>
      <w:numPr>
        <w:numId w:val="15"/>
      </w:numPr>
      <w:spacing w:line="240" w:lineRule="auto"/>
      <w:ind w:left="1985" w:hanging="851"/>
    </w:pPr>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O:\Amendment%20Development\Templates\Format%20Clause%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99F26-4FEB-4A7B-A84B-3BE45B71D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 Clause template 2.dot</Template>
  <TotalTime>3</TotalTime>
  <Pages>1</Pages>
  <Words>267</Words>
  <Characters>1523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Letitia Neilson</dc:creator>
  <cp:lastModifiedBy>Jess L Moulton (DELWP)</cp:lastModifiedBy>
  <cp:revision>8</cp:revision>
  <cp:lastPrinted>2011-09-16T06:11:00Z</cp:lastPrinted>
  <dcterms:created xsi:type="dcterms:W3CDTF">2018-04-19T08:01:00Z</dcterms:created>
  <dcterms:modified xsi:type="dcterms:W3CDTF">2018-07-27T01:39:00Z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ies>
</file>