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F13" w:rsidRPr="00DC3A11" w:rsidRDefault="00361F13" w:rsidP="00361F13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114300</wp:posOffset>
                </wp:positionV>
                <wp:extent cx="685800" cy="304800"/>
                <wp:effectExtent l="0" t="0" r="0" b="0"/>
                <wp:wrapNone/>
                <wp:docPr id="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33" w:rsidRPr="0078181E" w:rsidRDefault="00804033" w:rsidP="00804033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E7D1B" w:rsidRPr="0078181E" w:rsidRDefault="002E7D1B" w:rsidP="002E7D1B">
                            <w:pPr>
                              <w:pStyle w:val="BodyText1"/>
                            </w:pPr>
                          </w:p>
                          <w:p w:rsidR="009F309E" w:rsidRPr="00F34BD4" w:rsidRDefault="009F309E" w:rsidP="009F309E"/>
                          <w:p w:rsidR="00361F13" w:rsidRPr="0078181E" w:rsidRDefault="00361F13" w:rsidP="00361F13">
                            <w:pPr>
                              <w:pStyle w:val="BodyText1"/>
                            </w:pPr>
                          </w:p>
                          <w:p w:rsidR="00361F13" w:rsidRPr="00F34BD4" w:rsidRDefault="00361F13" w:rsidP="00361F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26" type="#_x0000_t202" style="position:absolute;left:0;text-align:left;margin-left:-7.8pt;margin-top:9pt;width:5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" stroked="f">
                <v:textbox>
                  <w:txbxContent>
                    <w:p w:rsidR="00804033" w:rsidRPr="0078181E" w:rsidRDefault="00804033" w:rsidP="00804033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E7D1B" w:rsidRPr="0078181E" w:rsidRDefault="002E7D1B" w:rsidP="002E7D1B">
                      <w:pPr>
                        <w:pStyle w:val="BodyText1"/>
                      </w:pPr>
                    </w:p>
                    <w:p w:rsidR="009F309E" w:rsidRPr="00F34BD4" w:rsidRDefault="009F309E" w:rsidP="009F309E"/>
                    <w:p w:rsidR="00361F13" w:rsidRPr="0078181E" w:rsidRDefault="00361F13" w:rsidP="00361F13">
                      <w:pPr>
                        <w:pStyle w:val="BodyText1"/>
                      </w:pPr>
                    </w:p>
                    <w:p w:rsidR="00361F13" w:rsidRPr="00F34BD4" w:rsidRDefault="00361F13" w:rsidP="00361F13"/>
                  </w:txbxContent>
                </v:textbox>
              </v:shape>
            </w:pict>
          </mc:Fallback>
        </mc:AlternateContent>
      </w:r>
      <w:r w:rsidRPr="00DC3A11">
        <w:tab/>
        <w:t>SCHEDULE</w:t>
      </w:r>
      <w:r>
        <w:t xml:space="preserve"> </w:t>
      </w:r>
      <w:r w:rsidRPr="00CD5251">
        <w:rPr>
          <w:color w:val="FF0000"/>
        </w:rPr>
        <w:t>[NUMBER]</w:t>
      </w:r>
      <w:r w:rsidRPr="00651892">
        <w:t xml:space="preserve"> </w:t>
      </w:r>
      <w:r w:rsidRPr="00DC3A11">
        <w:t xml:space="preserve">TO </w:t>
      </w:r>
      <w:r>
        <w:t>clau</w:t>
      </w:r>
      <w:bookmarkStart w:id="0" w:name="_GoBack"/>
      <w:bookmarkEnd w:id="0"/>
      <w:r>
        <w:t>se 42.01</w:t>
      </w:r>
      <w:r w:rsidRPr="00DC3A11">
        <w:t xml:space="preserve"> ENVIRONMENTAL SIGNIFICANCE OVERLAY</w:t>
      </w:r>
    </w:p>
    <w:p w:rsidR="00361F13" w:rsidRPr="009921FC" w:rsidRDefault="00361F13" w:rsidP="00361F13">
      <w:pPr>
        <w:pStyle w:val="BodyText10"/>
      </w:pPr>
      <w:r w:rsidRPr="00612BAE">
        <w:t>Shown on the planning scheme map as</w:t>
      </w:r>
      <w:r w:rsidRPr="007F0591">
        <w:rPr>
          <w:rStyle w:val="Mapcode"/>
        </w:rPr>
        <w:t xml:space="preserve"> ESO</w:t>
      </w:r>
      <w:r w:rsidRPr="00CD5251">
        <w:rPr>
          <w:rStyle w:val="Mapcode"/>
          <w:color w:val="FF0000"/>
        </w:rPr>
        <w:t>[number]</w:t>
      </w:r>
      <w:r w:rsidRPr="00804033">
        <w:t>.</w:t>
      </w:r>
    </w:p>
    <w:p w:rsidR="00361F13" w:rsidRPr="00361F13" w:rsidRDefault="00361F13" w:rsidP="00361F13">
      <w:pPr>
        <w:pStyle w:val="HeadB"/>
        <w:rPr>
          <w:color w:val="FF0000"/>
        </w:rPr>
      </w:pPr>
      <w:r>
        <w:rPr>
          <w:color w:val="FF0000"/>
        </w:rPr>
        <w:tab/>
      </w:r>
      <w:r w:rsidRPr="00361F13">
        <w:rPr>
          <w:color w:val="FF0000"/>
        </w:rPr>
        <w:t>Name of schedule</w:t>
      </w:r>
    </w:p>
    <w:p w:rsidR="00361F13" w:rsidRPr="00DC3A11" w:rsidRDefault="00FA7B8A" w:rsidP="00361F13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70EA19" wp14:editId="71D1BA03">
                <wp:simplePos x="0" y="0"/>
                <wp:positionH relativeFrom="column">
                  <wp:posOffset>-87630</wp:posOffset>
                </wp:positionH>
                <wp:positionV relativeFrom="paragraph">
                  <wp:posOffset>196215</wp:posOffset>
                </wp:positionV>
                <wp:extent cx="612113" cy="274320"/>
                <wp:effectExtent l="0" t="0" r="0" b="0"/>
                <wp:wrapNone/>
                <wp:docPr id="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13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F13" w:rsidRDefault="00804033" w:rsidP="00804033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804033" w:rsidRPr="00F34BD4" w:rsidRDefault="00804033" w:rsidP="00804033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EA19" id="Text Box 167" o:spid="_x0000_s1027" type="#_x0000_t202" style="position:absolute;left:0;text-align:left;margin-left:-6.9pt;margin-top:15.45pt;width:48.2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Z7hg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" stroked="f">
                <v:textbox>
                  <w:txbxContent>
                    <w:p w:rsidR="00361F13" w:rsidRDefault="00804033" w:rsidP="00804033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804033" w:rsidRPr="00F34BD4" w:rsidRDefault="00804033" w:rsidP="00804033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361F13" w:rsidRPr="00DC3A11">
        <w:t>1.0</w:t>
      </w:r>
      <w:r w:rsidR="00361F13" w:rsidRPr="00DC3A11">
        <w:tab/>
        <w:t>Statement of environmental significance</w:t>
      </w:r>
    </w:p>
    <w:p w:rsidR="00361F13" w:rsidRPr="00CD5251" w:rsidRDefault="00361F13" w:rsidP="00361F13">
      <w:pPr>
        <w:pStyle w:val="BodytextBlue0"/>
      </w:pPr>
      <w:r w:rsidRPr="00CD5251">
        <w:t>Clause 42.01 requires a schedule to contain a statement of environmental significance</w:t>
      </w:r>
      <w:r>
        <w:t>.</w:t>
      </w:r>
    </w:p>
    <w:p w:rsidR="00361F13" w:rsidRPr="00DC3A11" w:rsidRDefault="00361F13" w:rsidP="00361F13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-94173</wp:posOffset>
                </wp:positionH>
                <wp:positionV relativeFrom="paragraph">
                  <wp:posOffset>332492</wp:posOffset>
                </wp:positionV>
                <wp:extent cx="628015" cy="274320"/>
                <wp:effectExtent l="0" t="0" r="635" b="0"/>
                <wp:wrapNone/>
                <wp:docPr id="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33" w:rsidRPr="0078181E" w:rsidRDefault="00804033" w:rsidP="00804033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361F13" w:rsidRPr="00F34BD4" w:rsidRDefault="00361F13" w:rsidP="00804033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28" type="#_x0000_t202" style="position:absolute;left:0;text-align:left;margin-left:-7.4pt;margin-top:26.2pt;width:49.4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9OQhw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" stroked="f">
                <v:textbox>
                  <w:txbxContent>
                    <w:p w:rsidR="00804033" w:rsidRPr="0078181E" w:rsidRDefault="00804033" w:rsidP="00804033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361F13" w:rsidRPr="00F34BD4" w:rsidRDefault="00361F13" w:rsidP="00804033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DC3A11">
        <w:t>2.0</w:t>
      </w:r>
      <w:r w:rsidRPr="00DC3A11">
        <w:tab/>
        <w:t>Environmental objective to be achieved</w:t>
      </w:r>
    </w:p>
    <w:p w:rsidR="00361F13" w:rsidRDefault="00361F13" w:rsidP="00361F13">
      <w:pPr>
        <w:pStyle w:val="BodytextBlue0"/>
      </w:pPr>
      <w:r w:rsidRPr="00CD5251">
        <w:t>Clause 42.01 requires a schedule to contain the environmental objective to be achieved.</w:t>
      </w:r>
    </w:p>
    <w:p w:rsidR="00361F13" w:rsidRPr="00CD5251" w:rsidRDefault="00361F13" w:rsidP="00361F13">
      <w:pPr>
        <w:pStyle w:val="BodytextBlue0"/>
      </w:pPr>
      <w:r>
        <w:t>Insert a maximum of 1 objective</w:t>
      </w:r>
    </w:p>
    <w:p w:rsidR="00361F13" w:rsidRPr="00D261AB" w:rsidRDefault="00361F13" w:rsidP="00361F13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316230</wp:posOffset>
                </wp:positionV>
                <wp:extent cx="568960" cy="342900"/>
                <wp:effectExtent l="0" t="0" r="2540" b="0"/>
                <wp:wrapNone/>
                <wp:docPr id="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33" w:rsidRPr="0078181E" w:rsidRDefault="00804033" w:rsidP="00804033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804033" w:rsidRPr="005439D6" w:rsidRDefault="00804033" w:rsidP="00804033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29" type="#_x0000_t202" style="position:absolute;left:0;text-align:left;margin-left:-7.8pt;margin-top:24.9pt;width:44.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KghgIAABc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" stroked="f">
                <v:textbox>
                  <w:txbxContent>
                    <w:p w:rsidR="00804033" w:rsidRPr="0078181E" w:rsidRDefault="00804033" w:rsidP="00804033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804033" w:rsidRPr="005439D6" w:rsidRDefault="00804033" w:rsidP="00804033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D261AB">
        <w:t>3.0</w:t>
      </w:r>
      <w:r w:rsidRPr="00D261AB">
        <w:tab/>
      </w:r>
      <w:r w:rsidRPr="00CD5251">
        <w:t>Permit</w:t>
      </w:r>
      <w:r w:rsidRPr="00D261AB">
        <w:t xml:space="preserve"> requirement</w:t>
      </w:r>
    </w:p>
    <w:p w:rsidR="00361F13" w:rsidRDefault="00361F13" w:rsidP="00361F13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361F13" w:rsidRDefault="00361F13" w:rsidP="00361F13">
      <w:pPr>
        <w:pStyle w:val="BodytextBlue0"/>
      </w:pPr>
      <w:r>
        <w:t>or</w:t>
      </w:r>
    </w:p>
    <w:p w:rsidR="00361F13" w:rsidRDefault="00361F13" w:rsidP="00361F13">
      <w:pPr>
        <w:pStyle w:val="BodytextBlue0"/>
      </w:pPr>
      <w:r>
        <w:t xml:space="preserve">Where permit requirements are specified insert specific permit </w:t>
      </w:r>
      <w:proofErr w:type="gramStart"/>
      <w:r>
        <w:t>requirements  such</w:t>
      </w:r>
      <w:proofErr w:type="gramEnd"/>
      <w:r>
        <w:t xml:space="preserve"> as “A permit is not required to [insert specific requirement/s: construct  a building or construct or carry out works/ construct a fence/ subdivide land / remove, destroy or lop any vegetation].”</w:t>
      </w:r>
    </w:p>
    <w:p w:rsidR="00361F13" w:rsidRPr="007C54AC" w:rsidRDefault="00361F13" w:rsidP="00361F13">
      <w:pPr>
        <w:pStyle w:val="BodytextBlue0"/>
      </w:pPr>
      <w:r>
        <w:t>See 42.01-2 for relevant provisions.</w:t>
      </w:r>
    </w:p>
    <w:p w:rsidR="00562653" w:rsidRDefault="00C96939" w:rsidP="00361F13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8E88B" wp14:editId="15CE19EE">
                <wp:simplePos x="0" y="0"/>
                <wp:positionH relativeFrom="column">
                  <wp:posOffset>-77166</wp:posOffset>
                </wp:positionH>
                <wp:positionV relativeFrom="paragraph">
                  <wp:posOffset>306070</wp:posOffset>
                </wp:positionV>
                <wp:extent cx="628015" cy="274320"/>
                <wp:effectExtent l="0" t="0" r="635" b="0"/>
                <wp:wrapNone/>
                <wp:docPr id="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33" w:rsidRPr="0078181E" w:rsidRDefault="00804033" w:rsidP="00804033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804033" w:rsidRPr="005439D6" w:rsidRDefault="00804033" w:rsidP="00804033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8E88B" id="Text Box 164" o:spid="_x0000_s1030" type="#_x0000_t202" style="position:absolute;left:0;text-align:left;margin-left:-6.1pt;margin-top:24.1pt;width:49.45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k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" stroked="f">
                <v:textbox>
                  <w:txbxContent>
                    <w:p w:rsidR="00804033" w:rsidRPr="0078181E" w:rsidRDefault="00804033" w:rsidP="00804033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804033" w:rsidRPr="005439D6" w:rsidRDefault="00804033" w:rsidP="00804033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62653">
        <w:t>4.0</w:t>
      </w:r>
      <w:r w:rsidR="00562653">
        <w:tab/>
        <w:t>Application requirements</w:t>
      </w:r>
    </w:p>
    <w:p w:rsidR="00983D2B" w:rsidRDefault="00983D2B" w:rsidP="00562653">
      <w:pPr>
        <w:pStyle w:val="BodytextBlue0"/>
      </w:pPr>
      <w:bookmarkStart w:id="1" w:name="_Hlk509480111"/>
      <w:r>
        <w:t>Where no requirements are specified insert “None specified.”</w:t>
      </w:r>
    </w:p>
    <w:p w:rsidR="00983D2B" w:rsidRDefault="00983D2B" w:rsidP="00562653">
      <w:pPr>
        <w:pStyle w:val="BodytextBlue0"/>
      </w:pPr>
      <w:r>
        <w:t>or</w:t>
      </w:r>
    </w:p>
    <w:p w:rsidR="00562653" w:rsidRDefault="00562653" w:rsidP="00562653">
      <w:pPr>
        <w:pStyle w:val="BodytextBlue0"/>
      </w:pPr>
      <w:r>
        <w:t>Where application requirements are specified insert “The following application requirements apply to an application for a permit under Clause 42.01, in addition to those specified elsewhere in the scheme and must accompany an application, as appropriate, to the satisfaction of the responsible authority:</w:t>
      </w:r>
    </w:p>
    <w:p w:rsidR="00562653" w:rsidRPr="00C96939" w:rsidRDefault="00562653" w:rsidP="00B426DE">
      <w:pPr>
        <w:pStyle w:val="BodytextBlue"/>
      </w:pPr>
      <w:r>
        <w:t>[insert application requirements].”</w:t>
      </w:r>
      <w:bookmarkEnd w:id="1"/>
    </w:p>
    <w:p w:rsidR="00361F13" w:rsidRPr="00D261AB" w:rsidRDefault="00562653" w:rsidP="00361F13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A8B75" wp14:editId="5964B1C3">
                <wp:simplePos x="0" y="0"/>
                <wp:positionH relativeFrom="column">
                  <wp:posOffset>-104775</wp:posOffset>
                </wp:positionH>
                <wp:positionV relativeFrom="paragraph">
                  <wp:posOffset>308610</wp:posOffset>
                </wp:positionV>
                <wp:extent cx="628015" cy="274320"/>
                <wp:effectExtent l="0" t="0" r="635" b="0"/>
                <wp:wrapNone/>
                <wp:docPr id="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33" w:rsidRPr="0078181E" w:rsidRDefault="00804033" w:rsidP="00804033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804033" w:rsidRPr="005439D6" w:rsidRDefault="00804033" w:rsidP="00804033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A8B75" id="_x0000_s1031" type="#_x0000_t202" style="position:absolute;left:0;text-align:left;margin-left:-8.25pt;margin-top:24.3pt;width:49.4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wrhw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" stroked="f">
                <v:textbox>
                  <w:txbxContent>
                    <w:p w:rsidR="00804033" w:rsidRPr="0078181E" w:rsidRDefault="00804033" w:rsidP="00804033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804033" w:rsidRPr="005439D6" w:rsidRDefault="00804033" w:rsidP="00804033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5</w:t>
      </w:r>
      <w:r w:rsidR="00361F13" w:rsidRPr="00D261AB">
        <w:t>.0</w:t>
      </w:r>
      <w:r w:rsidR="00361F13" w:rsidRPr="00D261AB">
        <w:tab/>
      </w:r>
      <w:r w:rsidR="00361F13" w:rsidRPr="00CD5251">
        <w:t>Decision</w:t>
      </w:r>
      <w:r w:rsidR="00361F13" w:rsidRPr="00D261AB">
        <w:t xml:space="preserve"> guidelines</w:t>
      </w:r>
    </w:p>
    <w:p w:rsidR="00361F13" w:rsidRDefault="00361F13" w:rsidP="00361F13">
      <w:pPr>
        <w:pStyle w:val="BodytextBlue0"/>
      </w:pPr>
      <w:r>
        <w:t>Where no requirements are specified insert “None specified.”</w:t>
      </w:r>
    </w:p>
    <w:p w:rsidR="00361F13" w:rsidRDefault="00361F13" w:rsidP="00361F13">
      <w:pPr>
        <w:pStyle w:val="BodytextBlue0"/>
      </w:pPr>
      <w:r>
        <w:t>or</w:t>
      </w:r>
    </w:p>
    <w:p w:rsidR="00361F13" w:rsidRDefault="00361F13" w:rsidP="00361F13">
      <w:pPr>
        <w:pStyle w:val="BodytextBlue0"/>
      </w:pPr>
      <w:r>
        <w:t xml:space="preserve">Where decision guidelines are specified insert “The following decision guidelines apply to an application for a permit under Clause 42.01, in addition to those specified in Clause 42.01 and elsewhere in the scheme </w:t>
      </w:r>
      <w:r w:rsidRPr="00142515">
        <w:t>which must be considered, as appropriate, by the responsible authority</w:t>
      </w:r>
      <w:r>
        <w:t>:</w:t>
      </w:r>
    </w:p>
    <w:p w:rsidR="00361F13" w:rsidRPr="009437C1" w:rsidRDefault="009F4F8A" w:rsidP="00361F13">
      <w:pPr>
        <w:pStyle w:val="BodytextBlue"/>
      </w:pPr>
      <w:r>
        <w:t>[insert decision guidelines].</w:t>
      </w:r>
      <w:r w:rsidR="00361F13">
        <w:t>”</w:t>
      </w:r>
    </w:p>
    <w:p w:rsidR="00DD1FFA" w:rsidRPr="00361F13" w:rsidRDefault="00361F13" w:rsidP="00361F13">
      <w:pPr>
        <w:pStyle w:val="BodytextBlue0"/>
      </w:pPr>
      <w:r>
        <w:t>See 42.01-</w:t>
      </w:r>
      <w:r w:rsidR="0029738B">
        <w:t xml:space="preserve">5 </w:t>
      </w:r>
      <w:r>
        <w:t>for relevant provisions.</w:t>
      </w:r>
    </w:p>
    <w:sectPr w:rsidR="00DD1FFA" w:rsidRPr="00361F13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7F6" w:rsidRDefault="00DB37F6">
      <w:r>
        <w:separator/>
      </w:r>
    </w:p>
    <w:p w:rsidR="00DB37F6" w:rsidRDefault="00DB37F6"/>
    <w:p w:rsidR="00DB37F6" w:rsidRDefault="00DB37F6"/>
    <w:p w:rsidR="00DB37F6" w:rsidRDefault="00DB37F6"/>
  </w:endnote>
  <w:endnote w:type="continuationSeparator" w:id="0">
    <w:p w:rsidR="00DB37F6" w:rsidRDefault="00DB37F6">
      <w:r>
        <w:continuationSeparator/>
      </w:r>
    </w:p>
    <w:p w:rsidR="00DB37F6" w:rsidRDefault="00DB37F6"/>
    <w:p w:rsidR="00DB37F6" w:rsidRDefault="00DB37F6"/>
    <w:p w:rsidR="00DB37F6" w:rsidRDefault="00DB37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116468-2109-48C8-8495-FD65DB3789B4}"/>
    <w:embedBold r:id="rId2" w:fontKey="{1146FFD0-D21C-4938-B269-2ECBEEBB26F0}"/>
    <w:embedItalic r:id="rId3" w:fontKey="{104A2114-39DD-4B21-BCE3-49D1468BBB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87617A9-9822-4A83-9E4A-845AF711C5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0DC324-DE77-48A8-810A-EBE8ED40BB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40D7F24-0E74-45A1-ABC6-E77F7D1EC7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361F13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 xml:space="preserve">Overlays - Clause 42.01 - Schedule </w:t>
    </w:r>
    <w:r w:rsidRPr="00D22995">
      <w:rPr>
        <w:rFonts w:ascii="Times New Roman" w:hAnsi="Times New Roman"/>
        <w:color w:val="FF0000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804033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804033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7F6" w:rsidRDefault="00DB37F6">
      <w:r>
        <w:separator/>
      </w:r>
    </w:p>
    <w:p w:rsidR="00DB37F6" w:rsidRDefault="00DB37F6"/>
    <w:p w:rsidR="00DB37F6" w:rsidRDefault="00DB37F6"/>
    <w:p w:rsidR="00DB37F6" w:rsidRDefault="00DB37F6"/>
  </w:footnote>
  <w:footnote w:type="continuationSeparator" w:id="0">
    <w:p w:rsidR="00DB37F6" w:rsidRDefault="00DB37F6">
      <w:r>
        <w:continuationSeparator/>
      </w:r>
    </w:p>
    <w:p w:rsidR="00DB37F6" w:rsidRDefault="00DB37F6"/>
    <w:p w:rsidR="00DB37F6" w:rsidRDefault="00DB37F6"/>
    <w:p w:rsidR="00DB37F6" w:rsidRDefault="00DB37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361F13" w:rsidRDefault="00361F13" w:rsidP="00361F13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D22995">
      <w:rPr>
        <w:rFonts w:ascii="Times New Roman" w:hAnsi="Times New Roman"/>
        <w:color w:val="FF0000"/>
        <w:u w:color="0000FF"/>
      </w:rPr>
      <w:t>[Insert Planning Scheme name]</w:t>
    </w:r>
    <w:r>
      <w:rPr>
        <w:rFonts w:ascii="Times New Roman" w:hAnsi="Times New Roman"/>
        <w:color w:val="000000"/>
        <w:u w:color="0000FF"/>
      </w:rPr>
      <w:t xml:space="preserve"> </w:t>
    </w:r>
    <w:r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DA60202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C85273AC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302B904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7C687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E28A8DAA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7C4176C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214251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8524266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BAC238AE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F13"/>
    <w:rsid w:val="000104C5"/>
    <w:rsid w:val="000252D5"/>
    <w:rsid w:val="00040242"/>
    <w:rsid w:val="00057C5A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9738B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7D1B"/>
    <w:rsid w:val="003003E6"/>
    <w:rsid w:val="0033309F"/>
    <w:rsid w:val="00333AD7"/>
    <w:rsid w:val="00351F84"/>
    <w:rsid w:val="00356507"/>
    <w:rsid w:val="0035716C"/>
    <w:rsid w:val="00361F13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171E0"/>
    <w:rsid w:val="0053089D"/>
    <w:rsid w:val="00530B12"/>
    <w:rsid w:val="005419EE"/>
    <w:rsid w:val="00546531"/>
    <w:rsid w:val="005578B7"/>
    <w:rsid w:val="00562653"/>
    <w:rsid w:val="0057245A"/>
    <w:rsid w:val="005A2075"/>
    <w:rsid w:val="005B2D86"/>
    <w:rsid w:val="005E20C3"/>
    <w:rsid w:val="005E39A8"/>
    <w:rsid w:val="005E7E93"/>
    <w:rsid w:val="005F02EF"/>
    <w:rsid w:val="00651892"/>
    <w:rsid w:val="00665DBE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25AD"/>
    <w:rsid w:val="007746A3"/>
    <w:rsid w:val="00782A23"/>
    <w:rsid w:val="00793D87"/>
    <w:rsid w:val="00796C03"/>
    <w:rsid w:val="007B6439"/>
    <w:rsid w:val="007D1BE5"/>
    <w:rsid w:val="007D582C"/>
    <w:rsid w:val="007D6D4E"/>
    <w:rsid w:val="007F7045"/>
    <w:rsid w:val="00803810"/>
    <w:rsid w:val="00804033"/>
    <w:rsid w:val="00806BE6"/>
    <w:rsid w:val="0082351D"/>
    <w:rsid w:val="00836BF6"/>
    <w:rsid w:val="008377A2"/>
    <w:rsid w:val="00853BC0"/>
    <w:rsid w:val="00860784"/>
    <w:rsid w:val="00860CA3"/>
    <w:rsid w:val="008614BA"/>
    <w:rsid w:val="0086238C"/>
    <w:rsid w:val="008665DC"/>
    <w:rsid w:val="00871280"/>
    <w:rsid w:val="00872185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82A24"/>
    <w:rsid w:val="00983D2B"/>
    <w:rsid w:val="009923E4"/>
    <w:rsid w:val="009A28F6"/>
    <w:rsid w:val="009C27D4"/>
    <w:rsid w:val="009D3694"/>
    <w:rsid w:val="009D48B1"/>
    <w:rsid w:val="009E7819"/>
    <w:rsid w:val="009F2088"/>
    <w:rsid w:val="009F309E"/>
    <w:rsid w:val="009F3C9E"/>
    <w:rsid w:val="009F4F8A"/>
    <w:rsid w:val="00A15ECA"/>
    <w:rsid w:val="00A22DE5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26DE"/>
    <w:rsid w:val="00B43834"/>
    <w:rsid w:val="00B72330"/>
    <w:rsid w:val="00B87436"/>
    <w:rsid w:val="00B93E23"/>
    <w:rsid w:val="00B95F65"/>
    <w:rsid w:val="00BB3A9E"/>
    <w:rsid w:val="00BE4E11"/>
    <w:rsid w:val="00BE4F43"/>
    <w:rsid w:val="00BE762B"/>
    <w:rsid w:val="00BF3CC1"/>
    <w:rsid w:val="00BF4421"/>
    <w:rsid w:val="00C077AC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96939"/>
    <w:rsid w:val="00CB77F8"/>
    <w:rsid w:val="00CC623F"/>
    <w:rsid w:val="00CD37FD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B37F6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30B6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A7B8A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EEBA261"/>
  <w15:docId w15:val="{28E7B8B6-B78D-4B36-BBA9-5333E511F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61F13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982A24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A22DE5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Blue0">
    <w:name w:val="Body text + Blue"/>
    <w:basedOn w:val="BodyText10"/>
    <w:rsid w:val="00361F13"/>
    <w:pPr>
      <w:jc w:val="left"/>
    </w:pPr>
    <w:rPr>
      <w:color w:val="0000FF"/>
    </w:rPr>
  </w:style>
  <w:style w:type="paragraph" w:customStyle="1" w:styleId="BodytextBlue">
    <w:name w:val="Body text • + Blue"/>
    <w:basedOn w:val="Normal"/>
    <w:rsid w:val="00804033"/>
    <w:pPr>
      <w:numPr>
        <w:numId w:val="15"/>
      </w:numPr>
      <w:spacing w:before="60" w:after="80"/>
      <w:ind w:left="1985" w:hanging="851"/>
    </w:pPr>
    <w:rPr>
      <w:rFonts w:ascii="Times New Roman" w:hAnsi="Times New Roman"/>
      <w:color w:val="0000FF"/>
      <w:sz w:val="20"/>
    </w:rPr>
  </w:style>
  <w:style w:type="paragraph" w:customStyle="1" w:styleId="HeadC">
    <w:name w:val="Head C"/>
    <w:basedOn w:val="HeadB"/>
    <w:qFormat/>
    <w:rsid w:val="00872185"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DC9C9-CB3C-4A1B-ABF1-3EAA943CB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4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L Moulton (DELWP)</cp:lastModifiedBy>
  <cp:revision>8</cp:revision>
  <cp:lastPrinted>2011-09-16T06:11:00Z</cp:lastPrinted>
  <dcterms:created xsi:type="dcterms:W3CDTF">2018-04-19T07:05:00Z</dcterms:created>
  <dcterms:modified xsi:type="dcterms:W3CDTF">2018-07-26T01:44:00Z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