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92192" w14:textId="4C832F72" w:rsidR="00C7426F" w:rsidRDefault="00F95D9D" w:rsidP="00C7426F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82921AA" wp14:editId="00A682C9">
                <wp:simplePos x="0" y="0"/>
                <wp:positionH relativeFrom="column">
                  <wp:posOffset>-102566</wp:posOffset>
                </wp:positionH>
                <wp:positionV relativeFrom="paragraph">
                  <wp:posOffset>119380</wp:posOffset>
                </wp:positionV>
                <wp:extent cx="573297" cy="274320"/>
                <wp:effectExtent l="0" t="0" r="0" b="0"/>
                <wp:wrapNone/>
                <wp:docPr id="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297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89DB1" w14:textId="0E8C6D28" w:rsidR="00791CDA" w:rsidRPr="00D647C0" w:rsidRDefault="008F3D12" w:rsidP="00791CDA">
                            <w:pPr>
                              <w:pStyle w:val="BodyText1"/>
                            </w:pPr>
                            <w:r>
                              <w:t>14/09/2020</w:t>
                            </w:r>
                          </w:p>
                          <w:p w14:paraId="682921C4" w14:textId="2DBC7122" w:rsidR="00C7426F" w:rsidRPr="0078181E" w:rsidRDefault="00C7426F" w:rsidP="00C7426F">
                            <w:pPr>
                              <w:pStyle w:val="BodyText1"/>
                            </w:pPr>
                          </w:p>
                          <w:p w14:paraId="682921C5" w14:textId="77777777" w:rsidR="00C7426F" w:rsidRPr="00E571BE" w:rsidRDefault="00C7426F" w:rsidP="00C7426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2921AA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-8.1pt;margin-top:9.4pt;width:45.15pt;height:21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" stroked="f">
                <v:textbox>
                  <w:txbxContent>
                    <w:p w14:paraId="51F89DB1" w14:textId="0E8C6D28" w:rsidR="00791CDA" w:rsidRPr="00D647C0" w:rsidRDefault="008F3D12" w:rsidP="00791CDA">
                      <w:pPr>
                        <w:pStyle w:val="BodyText1"/>
                      </w:pPr>
                      <w:r>
                        <w:t>14/09/2020</w:t>
                      </w:r>
                    </w:p>
                    <w:p w14:paraId="682921C4" w14:textId="2DBC7122" w:rsidR="00C7426F" w:rsidRPr="0078181E" w:rsidRDefault="00C7426F" w:rsidP="00C7426F">
                      <w:pPr>
                        <w:pStyle w:val="BodyText1"/>
                      </w:pPr>
                    </w:p>
                    <w:p w14:paraId="682921C5" w14:textId="77777777" w:rsidR="00C7426F" w:rsidRPr="00E571BE" w:rsidRDefault="00C7426F" w:rsidP="00C7426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C7426F">
        <w:tab/>
      </w:r>
      <w:r w:rsidR="00C7426F" w:rsidRPr="000A7FB2">
        <w:t xml:space="preserve">SCHEDULE TO CLAUSE </w:t>
      </w:r>
      <w:r w:rsidR="007D0124">
        <w:t>53.06</w:t>
      </w:r>
      <w:r w:rsidR="00C7426F" w:rsidRPr="000A7FB2">
        <w:t xml:space="preserve"> LIVE MUSIC ENTERTAINMENT </w:t>
      </w:r>
      <w:r w:rsidR="00900A34">
        <w:t>Venues</w:t>
      </w:r>
    </w:p>
    <w:p w14:paraId="0731907D" w14:textId="327131AE" w:rsidR="008702CC" w:rsidRPr="00527B89" w:rsidRDefault="008702CC" w:rsidP="008702CC">
      <w:pPr>
        <w:pStyle w:val="HeadC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A09F9B" wp14:editId="18B48C11">
                <wp:simplePos x="0" y="0"/>
                <wp:positionH relativeFrom="column">
                  <wp:posOffset>-133985</wp:posOffset>
                </wp:positionH>
                <wp:positionV relativeFrom="paragraph">
                  <wp:posOffset>275590</wp:posOffset>
                </wp:positionV>
                <wp:extent cx="581923" cy="274320"/>
                <wp:effectExtent l="0" t="0" r="8890" b="0"/>
                <wp:wrapNone/>
                <wp:docPr id="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23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D2CC2" w14:textId="77777777" w:rsidR="008F3D12" w:rsidRPr="00D647C0" w:rsidRDefault="008F3D12" w:rsidP="008F3D12">
                            <w:pPr>
                              <w:pStyle w:val="BodyText1"/>
                            </w:pPr>
                            <w:r>
                              <w:t>14/09/2020</w:t>
                            </w:r>
                          </w:p>
                          <w:p w14:paraId="3E42A1C5" w14:textId="77777777" w:rsidR="008702CC" w:rsidRPr="0078181E" w:rsidRDefault="008702CC" w:rsidP="008702CC">
                            <w:pPr>
                              <w:pStyle w:val="BodyText1"/>
                            </w:pPr>
                          </w:p>
                          <w:p w14:paraId="1D44E480" w14:textId="77777777" w:rsidR="008702CC" w:rsidRPr="00E571BE" w:rsidRDefault="008702CC" w:rsidP="008702C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09F9B" id="Text Box 39" o:spid="_x0000_s1027" type="#_x0000_t202" style="position:absolute;left:0;text-align:left;margin-left:-10.55pt;margin-top:21.7pt;width:45.8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" stroked="f">
                <v:textbox>
                  <w:txbxContent>
                    <w:p w14:paraId="691D2CC2" w14:textId="77777777" w:rsidR="008F3D12" w:rsidRPr="00D647C0" w:rsidRDefault="008F3D12" w:rsidP="008F3D12">
                      <w:pPr>
                        <w:pStyle w:val="BodyText1"/>
                      </w:pPr>
                      <w:r>
                        <w:t>14/09/2020</w:t>
                      </w:r>
                    </w:p>
                    <w:p w14:paraId="3E42A1C5" w14:textId="77777777" w:rsidR="008702CC" w:rsidRPr="0078181E" w:rsidRDefault="008702CC" w:rsidP="008702CC">
                      <w:pPr>
                        <w:pStyle w:val="BodyText1"/>
                      </w:pPr>
                    </w:p>
                    <w:p w14:paraId="1D44E480" w14:textId="77777777" w:rsidR="008702CC" w:rsidRPr="00E571BE" w:rsidRDefault="008702CC" w:rsidP="008702C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>1.0</w:t>
      </w:r>
      <w:r>
        <w:tab/>
        <w:t>Areas to which Clause 53.06 does apply</w:t>
      </w:r>
    </w:p>
    <w:tbl>
      <w:tblPr>
        <w:tblW w:w="7547" w:type="dxa"/>
        <w:tblInd w:w="1241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161"/>
        <w:gridCol w:w="5386"/>
      </w:tblGrid>
      <w:tr w:rsidR="008702CC" w:rsidRPr="000D6FD8" w14:paraId="75696A7B" w14:textId="77777777" w:rsidTr="00E72D84">
        <w:trPr>
          <w:cantSplit/>
          <w:tblHeader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2" w:space="0" w:color="auto"/>
            </w:tcBorders>
            <w:shd w:val="solid" w:color="auto" w:fill="auto"/>
          </w:tcPr>
          <w:p w14:paraId="1380C57C" w14:textId="77777777" w:rsidR="008702CC" w:rsidRPr="009B1035" w:rsidRDefault="008702CC" w:rsidP="00E72D84">
            <w:pPr>
              <w:pStyle w:val="Tablelabel"/>
            </w:pPr>
            <w:r w:rsidRPr="009B1035">
              <w:t>Name of area</w:t>
            </w:r>
          </w:p>
        </w:tc>
        <w:tc>
          <w:tcPr>
            <w:tcW w:w="5386" w:type="dxa"/>
            <w:tcBorders>
              <w:top w:val="nil"/>
              <w:bottom w:val="single" w:sz="2" w:space="0" w:color="auto"/>
              <w:right w:val="single" w:sz="4" w:space="0" w:color="auto"/>
            </w:tcBorders>
            <w:shd w:val="solid" w:color="auto" w:fill="auto"/>
          </w:tcPr>
          <w:p w14:paraId="4E24D0C1" w14:textId="77777777" w:rsidR="008702CC" w:rsidRPr="009B1035" w:rsidRDefault="008702CC" w:rsidP="00E72D84">
            <w:pPr>
              <w:pStyle w:val="Tablelabel"/>
            </w:pPr>
            <w:r w:rsidRPr="009B1035">
              <w:t>Description</w:t>
            </w:r>
          </w:p>
        </w:tc>
      </w:tr>
      <w:tr w:rsidR="008702CC" w:rsidRPr="000D6FD8" w14:paraId="484B5443" w14:textId="77777777" w:rsidTr="00E72D84">
        <w:trPr>
          <w:trHeight w:val="162"/>
        </w:trPr>
        <w:tc>
          <w:tcPr>
            <w:tcW w:w="2161" w:type="dxa"/>
          </w:tcPr>
          <w:p w14:paraId="6826DFE0" w14:textId="77777777" w:rsidR="008702CC" w:rsidRPr="00BE703E" w:rsidRDefault="008702CC" w:rsidP="00E72D84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Insert “None specified” </w:t>
            </w:r>
          </w:p>
          <w:p w14:paraId="3667837F" w14:textId="77777777" w:rsidR="008702CC" w:rsidRPr="00BE703E" w:rsidRDefault="008702CC" w:rsidP="00E72D84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or </w:t>
            </w:r>
          </w:p>
          <w:p w14:paraId="3C2C60ED" w14:textId="77777777" w:rsidR="008702CC" w:rsidRPr="00BE703E" w:rsidRDefault="008702CC" w:rsidP="00E72D84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details of area </w:t>
            </w:r>
          </w:p>
        </w:tc>
        <w:tc>
          <w:tcPr>
            <w:tcW w:w="5386" w:type="dxa"/>
          </w:tcPr>
          <w:p w14:paraId="0D8F2A02" w14:textId="77777777" w:rsidR="008702CC" w:rsidRPr="00BE703E" w:rsidRDefault="008702CC" w:rsidP="00E72D84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>Insert details of land subject to the requirement, ensuring that land is clearly identifiable</w:t>
            </w:r>
          </w:p>
        </w:tc>
      </w:tr>
    </w:tbl>
    <w:p w14:paraId="3D8F1AFD" w14:textId="7D18BC1D" w:rsidR="008702CC" w:rsidRDefault="008702CC" w:rsidP="008702CC">
      <w:pPr>
        <w:pStyle w:val="BalloonText"/>
      </w:pPr>
    </w:p>
    <w:p w14:paraId="28771BB1" w14:textId="6156DE64" w:rsidR="008702CC" w:rsidRPr="008702CC" w:rsidRDefault="008702CC" w:rsidP="008F3D12">
      <w:pPr>
        <w:pStyle w:val="BalloonText"/>
      </w:pPr>
    </w:p>
    <w:p w14:paraId="68292193" w14:textId="6407E5B9" w:rsidR="00C7426F" w:rsidRPr="00527B89" w:rsidRDefault="00F95D9D" w:rsidP="00C7426F">
      <w:pPr>
        <w:pStyle w:val="HeadC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2921AB" wp14:editId="215CAFC6">
                <wp:simplePos x="0" y="0"/>
                <wp:positionH relativeFrom="column">
                  <wp:posOffset>-103201</wp:posOffset>
                </wp:positionH>
                <wp:positionV relativeFrom="paragraph">
                  <wp:posOffset>345440</wp:posOffset>
                </wp:positionV>
                <wp:extent cx="581923" cy="274320"/>
                <wp:effectExtent l="0" t="0" r="8890" b="0"/>
                <wp:wrapNone/>
                <wp:docPr id="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23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AF3A2" w14:textId="77777777" w:rsidR="008F3D12" w:rsidRPr="00D647C0" w:rsidRDefault="008F3D12" w:rsidP="008F3D12">
                            <w:pPr>
                              <w:pStyle w:val="BodyText1"/>
                            </w:pPr>
                            <w:r>
                              <w:t>14/09/2020</w:t>
                            </w:r>
                          </w:p>
                          <w:p w14:paraId="682921C7" w14:textId="73E03876" w:rsidR="00C7426F" w:rsidRPr="0078181E" w:rsidRDefault="00C7426F" w:rsidP="00C7426F">
                            <w:pPr>
                              <w:pStyle w:val="BodyText1"/>
                            </w:pPr>
                          </w:p>
                          <w:p w14:paraId="682921C8" w14:textId="77777777" w:rsidR="00C7426F" w:rsidRPr="00E571BE" w:rsidRDefault="00C7426F" w:rsidP="00C7426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921AB" id="_x0000_s1028" type="#_x0000_t202" style="position:absolute;left:0;text-align:left;margin-left:-8.15pt;margin-top:27.2pt;width:45.8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" stroked="f">
                <v:textbox>
                  <w:txbxContent>
                    <w:p w14:paraId="1F4AF3A2" w14:textId="77777777" w:rsidR="008F3D12" w:rsidRPr="00D647C0" w:rsidRDefault="008F3D12" w:rsidP="008F3D12">
                      <w:pPr>
                        <w:pStyle w:val="BodyText1"/>
                      </w:pPr>
                      <w:r>
                        <w:t>14/09/2020</w:t>
                      </w:r>
                    </w:p>
                    <w:p w14:paraId="682921C7" w14:textId="73E03876" w:rsidR="00C7426F" w:rsidRPr="0078181E" w:rsidRDefault="00C7426F" w:rsidP="00C7426F">
                      <w:pPr>
                        <w:pStyle w:val="BodyText1"/>
                      </w:pPr>
                    </w:p>
                    <w:p w14:paraId="682921C8" w14:textId="77777777" w:rsidR="00C7426F" w:rsidRPr="00E571BE" w:rsidRDefault="00C7426F" w:rsidP="00C7426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8702CC">
        <w:t>2</w:t>
      </w:r>
      <w:r w:rsidR="00C7426F">
        <w:t>.0</w:t>
      </w:r>
      <w:r w:rsidR="00C7426F">
        <w:tab/>
        <w:t>Areas to which Cla</w:t>
      </w:r>
      <w:bookmarkStart w:id="0" w:name="_GoBack"/>
      <w:bookmarkEnd w:id="0"/>
      <w:r w:rsidR="00C7426F">
        <w:t xml:space="preserve">use </w:t>
      </w:r>
      <w:r w:rsidR="007D0124">
        <w:t>53.06</w:t>
      </w:r>
      <w:r w:rsidR="00C7426F">
        <w:t xml:space="preserve"> does not apply</w:t>
      </w:r>
    </w:p>
    <w:tbl>
      <w:tblPr>
        <w:tblW w:w="7547" w:type="dxa"/>
        <w:tblInd w:w="1241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161"/>
        <w:gridCol w:w="5386"/>
      </w:tblGrid>
      <w:tr w:rsidR="00C7426F" w:rsidRPr="000D6FD8" w14:paraId="68292196" w14:textId="77777777" w:rsidTr="00994AAB">
        <w:trPr>
          <w:cantSplit/>
          <w:tblHeader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2" w:space="0" w:color="auto"/>
            </w:tcBorders>
            <w:shd w:val="solid" w:color="auto" w:fill="auto"/>
          </w:tcPr>
          <w:p w14:paraId="68292194" w14:textId="77777777" w:rsidR="00C7426F" w:rsidRPr="009B1035" w:rsidRDefault="00C7426F" w:rsidP="00994AAB">
            <w:pPr>
              <w:pStyle w:val="Tablelabel"/>
            </w:pPr>
            <w:r w:rsidRPr="009B1035">
              <w:t>Name of area</w:t>
            </w:r>
          </w:p>
        </w:tc>
        <w:tc>
          <w:tcPr>
            <w:tcW w:w="5386" w:type="dxa"/>
            <w:tcBorders>
              <w:top w:val="nil"/>
              <w:bottom w:val="single" w:sz="2" w:space="0" w:color="auto"/>
              <w:right w:val="single" w:sz="4" w:space="0" w:color="auto"/>
            </w:tcBorders>
            <w:shd w:val="solid" w:color="auto" w:fill="auto"/>
          </w:tcPr>
          <w:p w14:paraId="68292195" w14:textId="77777777" w:rsidR="00C7426F" w:rsidRPr="009B1035" w:rsidRDefault="00C7426F" w:rsidP="00994AAB">
            <w:pPr>
              <w:pStyle w:val="Tablelabel"/>
            </w:pPr>
            <w:r w:rsidRPr="009B1035">
              <w:t>Description</w:t>
            </w:r>
          </w:p>
        </w:tc>
      </w:tr>
      <w:tr w:rsidR="00C7426F" w:rsidRPr="000D6FD8" w14:paraId="6829219B" w14:textId="77777777" w:rsidTr="00994AAB">
        <w:trPr>
          <w:trHeight w:val="162"/>
        </w:trPr>
        <w:tc>
          <w:tcPr>
            <w:tcW w:w="2161" w:type="dxa"/>
          </w:tcPr>
          <w:p w14:paraId="68292197" w14:textId="77777777" w:rsidR="00C7426F" w:rsidRPr="00BE703E" w:rsidRDefault="00C7426F" w:rsidP="00994AAB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Insert “None specified” </w:t>
            </w:r>
          </w:p>
          <w:p w14:paraId="68292198" w14:textId="77777777" w:rsidR="00C7426F" w:rsidRPr="00BE703E" w:rsidRDefault="00C7426F" w:rsidP="00994AAB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or </w:t>
            </w:r>
          </w:p>
          <w:p w14:paraId="68292199" w14:textId="77777777" w:rsidR="00C7426F" w:rsidRPr="00BE703E" w:rsidRDefault="00C7426F" w:rsidP="00994AAB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details of area </w:t>
            </w:r>
          </w:p>
        </w:tc>
        <w:tc>
          <w:tcPr>
            <w:tcW w:w="5386" w:type="dxa"/>
          </w:tcPr>
          <w:p w14:paraId="6829219A" w14:textId="77777777" w:rsidR="00C7426F" w:rsidRPr="00BE703E" w:rsidRDefault="00C7426F" w:rsidP="00994AAB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>Insert details of land subject to the requirement, ensuring that land is clearly identifiable</w:t>
            </w:r>
          </w:p>
        </w:tc>
      </w:tr>
    </w:tbl>
    <w:p w14:paraId="6829219C" w14:textId="1E04E791" w:rsidR="00C7426F" w:rsidRPr="00864008" w:rsidRDefault="00F95D9D" w:rsidP="00C7426F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2921AC" wp14:editId="2BED70E8">
                <wp:simplePos x="0" y="0"/>
                <wp:positionH relativeFrom="column">
                  <wp:posOffset>-106376</wp:posOffset>
                </wp:positionH>
                <wp:positionV relativeFrom="paragraph">
                  <wp:posOffset>343535</wp:posOffset>
                </wp:positionV>
                <wp:extent cx="590550" cy="274320"/>
                <wp:effectExtent l="0" t="0" r="0" b="0"/>
                <wp:wrapNone/>
                <wp:docPr id="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14992" w14:textId="77777777" w:rsidR="008F3D12" w:rsidRPr="00D647C0" w:rsidRDefault="008F3D12" w:rsidP="008F3D12">
                            <w:pPr>
                              <w:pStyle w:val="BodyText1"/>
                            </w:pPr>
                            <w:r>
                              <w:t>14/09/2020</w:t>
                            </w:r>
                          </w:p>
                          <w:p w14:paraId="682921CA" w14:textId="1FADEA0B" w:rsidR="00C7426F" w:rsidRPr="0078181E" w:rsidRDefault="00C7426F" w:rsidP="00C7426F">
                            <w:pPr>
                              <w:pStyle w:val="BodyText1"/>
                            </w:pPr>
                          </w:p>
                          <w:p w14:paraId="682921CB" w14:textId="77777777" w:rsidR="00C7426F" w:rsidRPr="00E571BE" w:rsidRDefault="00C7426F" w:rsidP="00C7426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921AC" id="Text Box 38" o:spid="_x0000_s1029" type="#_x0000_t202" style="position:absolute;left:0;text-align:left;margin-left:-8.4pt;margin-top:27.05pt;width:46.5pt;height:21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" stroked="f">
                <v:textbox>
                  <w:txbxContent>
                    <w:p w14:paraId="19714992" w14:textId="77777777" w:rsidR="008F3D12" w:rsidRPr="00D647C0" w:rsidRDefault="008F3D12" w:rsidP="008F3D12">
                      <w:pPr>
                        <w:pStyle w:val="BodyText1"/>
                      </w:pPr>
                      <w:r>
                        <w:t>14/09/2020</w:t>
                      </w:r>
                    </w:p>
                    <w:p w14:paraId="682921CA" w14:textId="1FADEA0B" w:rsidR="00C7426F" w:rsidRPr="0078181E" w:rsidRDefault="00C7426F" w:rsidP="00C7426F">
                      <w:pPr>
                        <w:pStyle w:val="BodyText1"/>
                      </w:pPr>
                    </w:p>
                    <w:p w14:paraId="682921CB" w14:textId="77777777" w:rsidR="00C7426F" w:rsidRPr="00E571BE" w:rsidRDefault="00C7426F" w:rsidP="00C7426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8702CC">
        <w:t>3</w:t>
      </w:r>
      <w:r w:rsidR="00C7426F" w:rsidRPr="00864008">
        <w:t>.0</w:t>
      </w:r>
      <w:r w:rsidR="00C7426F" w:rsidRPr="00864008">
        <w:tab/>
        <w:t xml:space="preserve">Other venues to which Clause </w:t>
      </w:r>
      <w:r w:rsidR="007D0124">
        <w:t>53.06</w:t>
      </w:r>
      <w:r w:rsidR="00C7426F" w:rsidRPr="00864008">
        <w:t xml:space="preserve"> applies</w:t>
      </w:r>
    </w:p>
    <w:tbl>
      <w:tblPr>
        <w:tblW w:w="7547" w:type="dxa"/>
        <w:tblInd w:w="1241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161"/>
        <w:gridCol w:w="2551"/>
        <w:gridCol w:w="2835"/>
      </w:tblGrid>
      <w:tr w:rsidR="00C7426F" w:rsidRPr="000D6FD8" w14:paraId="682921A0" w14:textId="77777777" w:rsidTr="00994AAB">
        <w:trPr>
          <w:cantSplit/>
          <w:tblHeader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2" w:space="0" w:color="auto"/>
            </w:tcBorders>
            <w:shd w:val="solid" w:color="auto" w:fill="auto"/>
          </w:tcPr>
          <w:p w14:paraId="6829219D" w14:textId="77777777" w:rsidR="00C7426F" w:rsidRPr="009B1035" w:rsidRDefault="00C7426F" w:rsidP="00994AAB">
            <w:pPr>
              <w:pStyle w:val="Tablelabel"/>
            </w:pPr>
            <w:r w:rsidRPr="009B1035">
              <w:t>Name of venue</w:t>
            </w:r>
          </w:p>
        </w:tc>
        <w:tc>
          <w:tcPr>
            <w:tcW w:w="2551" w:type="dxa"/>
            <w:tcBorders>
              <w:top w:val="nil"/>
              <w:bottom w:val="single" w:sz="2" w:space="0" w:color="auto"/>
              <w:right w:val="nil"/>
            </w:tcBorders>
            <w:shd w:val="solid" w:color="auto" w:fill="auto"/>
          </w:tcPr>
          <w:p w14:paraId="6829219E" w14:textId="77777777" w:rsidR="00C7426F" w:rsidRPr="009B1035" w:rsidRDefault="00C7426F" w:rsidP="00994AAB">
            <w:pPr>
              <w:pStyle w:val="Tablelabel"/>
            </w:pPr>
            <w:r w:rsidRPr="009B1035">
              <w:t>Address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solid" w:color="auto" w:fill="auto"/>
          </w:tcPr>
          <w:p w14:paraId="6829219F" w14:textId="77777777" w:rsidR="00C7426F" w:rsidRPr="009B1035" w:rsidRDefault="00C7426F" w:rsidP="00994AAB">
            <w:pPr>
              <w:pStyle w:val="Tablelabel"/>
            </w:pPr>
            <w:r w:rsidRPr="009B1035">
              <w:t>Condition or limitation</w:t>
            </w:r>
          </w:p>
        </w:tc>
      </w:tr>
      <w:tr w:rsidR="00C7426F" w:rsidRPr="000D6FD8" w14:paraId="682921A6" w14:textId="77777777" w:rsidTr="00994AAB">
        <w:tc>
          <w:tcPr>
            <w:tcW w:w="2161" w:type="dxa"/>
          </w:tcPr>
          <w:p w14:paraId="682921A1" w14:textId="77777777" w:rsidR="00C7426F" w:rsidRPr="00BE703E" w:rsidRDefault="00C7426F" w:rsidP="00994AAB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Insert “None specified” </w:t>
            </w:r>
          </w:p>
          <w:p w14:paraId="682921A2" w14:textId="77777777" w:rsidR="00C7426F" w:rsidRPr="00BE703E" w:rsidRDefault="00C7426F" w:rsidP="00994AAB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>or</w:t>
            </w:r>
          </w:p>
          <w:p w14:paraId="682921A3" w14:textId="77777777" w:rsidR="00C7426F" w:rsidRPr="00BE703E" w:rsidRDefault="00C7426F" w:rsidP="00994AAB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>name of venue</w:t>
            </w:r>
          </w:p>
        </w:tc>
        <w:tc>
          <w:tcPr>
            <w:tcW w:w="2551" w:type="dxa"/>
          </w:tcPr>
          <w:p w14:paraId="682921A4" w14:textId="77777777" w:rsidR="00C7426F" w:rsidRPr="00BE703E" w:rsidRDefault="00C7426F" w:rsidP="00994AAB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>Insert address</w:t>
            </w:r>
          </w:p>
        </w:tc>
        <w:tc>
          <w:tcPr>
            <w:tcW w:w="2835" w:type="dxa"/>
          </w:tcPr>
          <w:p w14:paraId="682921A5" w14:textId="77777777" w:rsidR="00C7426F" w:rsidRPr="00BE703E" w:rsidRDefault="00C7426F" w:rsidP="00994AAB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>Insert condition or limitation</w:t>
            </w:r>
          </w:p>
        </w:tc>
      </w:tr>
    </w:tbl>
    <w:p w14:paraId="682921A7" w14:textId="77777777" w:rsidR="00C7426F" w:rsidRPr="009C4156" w:rsidRDefault="00C7426F" w:rsidP="00C7426F">
      <w:pPr>
        <w:pStyle w:val="BodyText2"/>
      </w:pPr>
    </w:p>
    <w:p w14:paraId="682921A8" w14:textId="77777777" w:rsidR="0000777C" w:rsidRDefault="0000777C"/>
    <w:sectPr w:rsidR="0000777C" w:rsidSect="005F02E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048911" w14:textId="77777777" w:rsidR="00784C2D" w:rsidRDefault="00784C2D">
      <w:r>
        <w:separator/>
      </w:r>
    </w:p>
    <w:p w14:paraId="6A0B1D9A" w14:textId="77777777" w:rsidR="00784C2D" w:rsidRDefault="00784C2D"/>
    <w:p w14:paraId="477B8146" w14:textId="77777777" w:rsidR="00784C2D" w:rsidRDefault="00784C2D"/>
    <w:p w14:paraId="681B3C95" w14:textId="77777777" w:rsidR="00784C2D" w:rsidRDefault="00784C2D"/>
  </w:endnote>
  <w:endnote w:type="continuationSeparator" w:id="0">
    <w:p w14:paraId="51CA71EA" w14:textId="77777777" w:rsidR="00784C2D" w:rsidRDefault="00784C2D">
      <w:r>
        <w:continuationSeparator/>
      </w:r>
    </w:p>
    <w:p w14:paraId="5E80EF74" w14:textId="77777777" w:rsidR="00784C2D" w:rsidRDefault="00784C2D"/>
    <w:p w14:paraId="136F1FFE" w14:textId="77777777" w:rsidR="00784C2D" w:rsidRDefault="00784C2D"/>
    <w:p w14:paraId="292B0780" w14:textId="77777777" w:rsidR="00784C2D" w:rsidRDefault="00784C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84F1A1-0D8F-446E-A7C6-A447CF938676}"/>
    <w:embedBold r:id="rId2" w:fontKey="{D163AD59-2BC6-475D-94DB-642FDC0436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8A9273A-DC58-4339-A159-17AF68AA92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7BB6360-41EF-4959-AB9A-86F00C6E86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2BC4202-BB14-4871-9F9E-53812B0CCB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921BF" w14:textId="77777777" w:rsidR="007D0124" w:rsidRDefault="007D01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921C0" w14:textId="17E41E95" w:rsidR="00E965FE" w:rsidRPr="00FF2CB7" w:rsidRDefault="00994AAB" w:rsidP="00FF2CB7">
    <w:pPr>
      <w:pStyle w:val="Footer"/>
      <w:tabs>
        <w:tab w:val="clear" w:pos="8640"/>
        <w:tab w:val="right" w:pos="8505"/>
      </w:tabs>
    </w:pPr>
    <w:r w:rsidRPr="009C4156">
      <w:t xml:space="preserve">Particular Provisions – Clause </w:t>
    </w:r>
    <w:r w:rsidR="007D0124">
      <w:t>53.06</w:t>
    </w:r>
    <w:r w:rsidRPr="009C4156">
      <w:t xml:space="preserve">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791CDA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791CDA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921C2" w14:textId="77777777" w:rsidR="007D0124" w:rsidRDefault="007D01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215D97" w14:textId="77777777" w:rsidR="00784C2D" w:rsidRDefault="00784C2D">
      <w:r>
        <w:separator/>
      </w:r>
    </w:p>
    <w:p w14:paraId="53102858" w14:textId="77777777" w:rsidR="00784C2D" w:rsidRDefault="00784C2D"/>
    <w:p w14:paraId="2DE8A48B" w14:textId="77777777" w:rsidR="00784C2D" w:rsidRDefault="00784C2D"/>
    <w:p w14:paraId="50FD238A" w14:textId="77777777" w:rsidR="00784C2D" w:rsidRDefault="00784C2D"/>
  </w:footnote>
  <w:footnote w:type="continuationSeparator" w:id="0">
    <w:p w14:paraId="07C51F57" w14:textId="77777777" w:rsidR="00784C2D" w:rsidRDefault="00784C2D">
      <w:r>
        <w:continuationSeparator/>
      </w:r>
    </w:p>
    <w:p w14:paraId="304FF3F2" w14:textId="77777777" w:rsidR="00784C2D" w:rsidRDefault="00784C2D"/>
    <w:p w14:paraId="064E4C41" w14:textId="77777777" w:rsidR="00784C2D" w:rsidRDefault="00784C2D"/>
    <w:p w14:paraId="04D01C14" w14:textId="77777777" w:rsidR="00784C2D" w:rsidRDefault="00784C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921BD" w14:textId="77777777" w:rsidR="007D0124" w:rsidRDefault="007D01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921BE" w14:textId="77777777" w:rsidR="00E965FE" w:rsidRPr="009C4156" w:rsidRDefault="00994AAB" w:rsidP="00994AAB">
    <w:pPr>
      <w:jc w:val="center"/>
      <w:rPr>
        <w:smallCaps/>
        <w:sz w:val="18"/>
      </w:rPr>
    </w:pPr>
    <w:r w:rsidRPr="009C4156">
      <w:rPr>
        <w:smallCaps/>
        <w:color w:val="FF0000"/>
        <w:sz w:val="18"/>
      </w:rPr>
      <w:t>[Insert Planning Scheme name]</w:t>
    </w:r>
    <w:r w:rsidRPr="009C4156">
      <w:rPr>
        <w:smallCaps/>
        <w:sz w:val="18"/>
      </w:rPr>
      <w:t xml:space="preserve"> Planning Scheme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921C1" w14:textId="77777777" w:rsidR="007D0124" w:rsidRDefault="007D01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0124"/>
    <w:rsid w:val="0000777C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57776"/>
    <w:rsid w:val="00162485"/>
    <w:rsid w:val="001643B4"/>
    <w:rsid w:val="00187C9C"/>
    <w:rsid w:val="001C4BB8"/>
    <w:rsid w:val="001D2606"/>
    <w:rsid w:val="001D5E5A"/>
    <w:rsid w:val="001D71C7"/>
    <w:rsid w:val="001E03B6"/>
    <w:rsid w:val="001E423A"/>
    <w:rsid w:val="001E73D9"/>
    <w:rsid w:val="001F3FD6"/>
    <w:rsid w:val="001F7184"/>
    <w:rsid w:val="00224F22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3003E6"/>
    <w:rsid w:val="0033309F"/>
    <w:rsid w:val="00333AD7"/>
    <w:rsid w:val="00335CE6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24F5D"/>
    <w:rsid w:val="00530B12"/>
    <w:rsid w:val="005419EE"/>
    <w:rsid w:val="00546531"/>
    <w:rsid w:val="005578B7"/>
    <w:rsid w:val="0057110D"/>
    <w:rsid w:val="0057245A"/>
    <w:rsid w:val="005A2075"/>
    <w:rsid w:val="005B2D86"/>
    <w:rsid w:val="005E20C3"/>
    <w:rsid w:val="005E39A8"/>
    <w:rsid w:val="005E7E93"/>
    <w:rsid w:val="005F02EF"/>
    <w:rsid w:val="006262BB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84C2D"/>
    <w:rsid w:val="00791CDA"/>
    <w:rsid w:val="00796C03"/>
    <w:rsid w:val="007B6439"/>
    <w:rsid w:val="007D0124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02C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8F3D12"/>
    <w:rsid w:val="00900A34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94AAB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26E47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E762B"/>
    <w:rsid w:val="00BF37F9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426F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951E9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14DB0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5D9D"/>
    <w:rsid w:val="00F97B83"/>
    <w:rsid w:val="00FA22F0"/>
    <w:rsid w:val="00FB0619"/>
    <w:rsid w:val="00FF2CB7"/>
    <w:rsid w:val="00FF7B02"/>
    <w:rsid w:val="6CA3E560"/>
    <w:rsid w:val="786B37C5"/>
    <w:rsid w:val="7B69B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68292192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1CDA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C7426F"/>
    <w:pPr>
      <w:spacing w:before="60" w:after="80"/>
      <w:ind w:left="1134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aure\Downloads\52_43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20" ma:contentTypeDescription="Create a new document." ma:contentTypeScope="" ma:versionID="e985afe618726cc47d8b4228db604956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d0717034d37c4ef8af456cf6340fe263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4bd58b96-cc7f-4c1b-801f-2bc3c6bd79d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/>
</file>

<file path=customXml/item5.xml><?xml version="1.0" encoding="utf-8"?>
<?mso-contentType ?>
<SharedContentType xmlns="Microsoft.SharePoint.Taxonomy.ContentTypeSync" SourceId="797aeec6-0273-40f2-ab3e-beee73212332" ContentTypeId="0x0101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3EA28-B9AA-4F7E-8DBC-E46B7C4D0E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53BA20-D5E5-48ED-AD94-A21DB1D7E656}">
  <ds:schemaRefs>
    <ds:schemaRef ds:uri="http://schemas.microsoft.com/office/2006/documentManagement/types"/>
    <ds:schemaRef ds:uri="a5f32de4-e402-4188-b034-e71ca7d22e54"/>
    <ds:schemaRef ds:uri="http://purl.org/dc/elements/1.1/"/>
    <ds:schemaRef ds:uri="http://schemas.microsoft.com/office/2006/metadata/properties"/>
    <ds:schemaRef ds:uri="338eb3aa-0b8e-4cd5-9499-6d0256d0450d"/>
    <ds:schemaRef ds:uri="8270aa85-1c6c-46b8-96bd-3570c701f991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  <ds:schemaRef ds:uri="4bd58b96-cc7f-4c1b-801f-2bc3c6bd79dd"/>
  </ds:schemaRefs>
</ds:datastoreItem>
</file>

<file path=customXml/itemProps3.xml><?xml version="1.0" encoding="utf-8"?>
<ds:datastoreItem xmlns:ds="http://schemas.openxmlformats.org/officeDocument/2006/customXml" ds:itemID="{7488D21B-5637-4FF8-9AE5-0ADE2B4957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49A11C-9B81-447B-9AEF-D1884BAF01C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AA45B05-BA04-418D-9380-2A351311F96C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C61BFA43-5241-4D6C-AFED-BEF6C2615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52_43s.dot</Template>
  <TotalTime>8</TotalTime>
  <Pages>1</Pages>
  <Words>100</Words>
  <Characters>573</Characters>
  <Application>Microsoft Office Word</Application>
  <DocSecurity>0</DocSecurity>
  <Lines>4</Lines>
  <Paragraphs>1</Paragraphs>
  <ScaleCrop>false</ScaleCrop>
  <Company>DOI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Alexandra Faure</dc:creator>
  <cp:lastModifiedBy>Letitia J Neilson (DELWP)</cp:lastModifiedBy>
  <cp:revision>5</cp:revision>
  <cp:lastPrinted>2020-07-12T23:38:00Z</cp:lastPrinted>
  <dcterms:created xsi:type="dcterms:W3CDTF">2020-07-14T02:03:00Z</dcterms:created>
  <dcterms:modified xsi:type="dcterms:W3CDTF">2020-09-10T03:32:00Z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0x010100E13C8FF7309EBD42B2C8D32A463522E2</vt:lpwstr>
  </property>
</Properties>
</file>