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548A2" w14:textId="77777777" w:rsidR="00DE21AD" w:rsidRDefault="00F5718B" w:rsidP="00DE21AD">
      <w:pPr>
        <w:pStyle w:val="HeadA"/>
      </w:pPr>
      <w:r>
        <w:rPr>
          <w:noProof/>
        </w:rPr>
        <mc:AlternateContent>
          <mc:Choice Requires="wps">
            <w:drawing>
              <wp:anchor distT="0" distB="0" distL="114300" distR="114300" simplePos="0" relativeHeight="251660288" behindDoc="0" locked="0" layoutInCell="1" allowOverlap="1" wp14:anchorId="1719C8DE" wp14:editId="533BB3AE">
                <wp:simplePos x="0" y="0"/>
                <wp:positionH relativeFrom="column">
                  <wp:posOffset>-89535</wp:posOffset>
                </wp:positionH>
                <wp:positionV relativeFrom="paragraph">
                  <wp:posOffset>152400</wp:posOffset>
                </wp:positionV>
                <wp:extent cx="600075" cy="274320"/>
                <wp:effectExtent l="0" t="0" r="952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CCE17" w14:textId="77777777" w:rsidR="00584B62" w:rsidRDefault="00584B62" w:rsidP="00584B62">
                            <w:pPr>
                              <w:pStyle w:val="BodyText1"/>
                            </w:pPr>
                            <w:r>
                              <w:t>30/07/2018</w:t>
                            </w:r>
                          </w:p>
                          <w:p w14:paraId="349B41E4" w14:textId="77777777" w:rsidR="00584B62" w:rsidRPr="0078181E" w:rsidRDefault="00584B62" w:rsidP="00584B62">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9C8DE" id="_x0000_t202" coordsize="21600,21600" o:spt="202" path="m,l,21600r21600,l21600,xe">
                <v:stroke joinstyle="miter"/>
                <v:path gradientshapeok="t" o:connecttype="rect"/>
              </v:shapetype>
              <v:shape id="Text Box 5" o:spid="_x0000_s1026" type="#_x0000_t202" style="position:absolute;left:0;text-align:left;margin-left:-7.05pt;margin-top:12pt;width:47.25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" stroked="f">
                <v:textbox>
                  <w:txbxContent>
                    <w:p w14:paraId="629CCE17" w14:textId="77777777" w:rsidR="00584B62" w:rsidRDefault="00584B62" w:rsidP="00584B62">
                      <w:pPr>
                        <w:pStyle w:val="BodyText1"/>
                      </w:pPr>
                      <w:r>
                        <w:t>30/07/2018</w:t>
                      </w:r>
                    </w:p>
                    <w:p w14:paraId="349B41E4" w14:textId="77777777" w:rsidR="00584B62" w:rsidRPr="0078181E" w:rsidRDefault="00584B62" w:rsidP="00584B62">
                      <w:pPr>
                        <w:pStyle w:val="BodyText1"/>
                      </w:pPr>
                    </w:p>
                  </w:txbxContent>
                </v:textbox>
              </v:shape>
            </w:pict>
          </mc:Fallback>
        </mc:AlternateContent>
      </w:r>
      <w:r w:rsidR="00DE21AD">
        <w:tab/>
        <w:t>SCHEDULE</w:t>
      </w:r>
      <w:r w:rsidR="00DE21AD" w:rsidRPr="00676570">
        <w:t xml:space="preserve"> </w:t>
      </w:r>
      <w:r w:rsidR="00DE21AD" w:rsidRPr="00F63B00">
        <w:rPr>
          <w:color w:val="FF0000"/>
        </w:rPr>
        <w:t>[number]</w:t>
      </w:r>
      <w:r w:rsidR="00DE21AD" w:rsidRPr="00676570">
        <w:t xml:space="preserve"> </w:t>
      </w:r>
      <w:r w:rsidR="00DE21AD">
        <w:t>TO clause 37.02 COMPREHENSIVE DEVELOPMENT ZONE</w:t>
      </w:r>
    </w:p>
    <w:p w14:paraId="6F303834" w14:textId="77777777" w:rsidR="00DE21AD" w:rsidRDefault="00DE21AD" w:rsidP="00DE21AD">
      <w:pPr>
        <w:pStyle w:val="BodyText2"/>
      </w:pPr>
      <w:r>
        <w:t xml:space="preserve">Shown on the planning scheme map as </w:t>
      </w:r>
      <w:r w:rsidRPr="007F0591">
        <w:rPr>
          <w:rStyle w:val="Mapcode"/>
        </w:rPr>
        <w:t>CDZ</w:t>
      </w:r>
      <w:r w:rsidRPr="00751B6D">
        <w:rPr>
          <w:rStyle w:val="Mapcode"/>
          <w:color w:val="FF0000"/>
        </w:rPr>
        <w:t>[number]</w:t>
      </w:r>
      <w:r w:rsidRPr="00584B62">
        <w:t>.</w:t>
      </w:r>
    </w:p>
    <w:p w14:paraId="27E91C6D" w14:textId="77777777" w:rsidR="00DE21AD" w:rsidRPr="003855B5" w:rsidRDefault="00DE21AD" w:rsidP="00DE21AD">
      <w:pPr>
        <w:pStyle w:val="HeadB"/>
        <w:rPr>
          <w:color w:val="FF0000"/>
        </w:rPr>
      </w:pPr>
      <w:r>
        <w:rPr>
          <w:color w:val="FF0000"/>
        </w:rPr>
        <w:tab/>
      </w:r>
      <w:r w:rsidRPr="003855B5">
        <w:rPr>
          <w:color w:val="FF0000"/>
        </w:rPr>
        <w:t>NAME OF COMPREHENSIVE DEVELOPMENT PLAN</w:t>
      </w:r>
    </w:p>
    <w:p w14:paraId="34F44D0D" w14:textId="77777777" w:rsidR="00DE21AD" w:rsidRPr="00676570" w:rsidRDefault="00DE21AD" w:rsidP="00584B62">
      <w:pPr>
        <w:pStyle w:val="BodyText2"/>
        <w:tabs>
          <w:tab w:val="left" w:pos="1134"/>
        </w:tabs>
        <w:rPr>
          <w:color w:val="0000FF"/>
        </w:rPr>
      </w:pPr>
      <w:r w:rsidRPr="00676570">
        <w:rPr>
          <w:color w:val="0000FF"/>
        </w:rPr>
        <w:t xml:space="preserve">(Note: Also include reference to the Comprehensive Development Plan in Clause </w:t>
      </w:r>
      <w:r w:rsidR="007E5111">
        <w:rPr>
          <w:color w:val="0000FF"/>
        </w:rPr>
        <w:t>72.04</w:t>
      </w:r>
      <w:r w:rsidRPr="00676570">
        <w:rPr>
          <w:color w:val="0000FF"/>
        </w:rPr>
        <w:t>)</w:t>
      </w:r>
    </w:p>
    <w:p w14:paraId="1B3CC231" w14:textId="77777777" w:rsidR="00DE21AD" w:rsidRDefault="00DE21AD" w:rsidP="00DE21AD">
      <w:pPr>
        <w:pStyle w:val="HeadD"/>
      </w:pPr>
      <w:r>
        <w:t>Land</w:t>
      </w:r>
    </w:p>
    <w:p w14:paraId="04F29CCF" w14:textId="77777777" w:rsidR="00DE21AD" w:rsidRPr="00676570" w:rsidRDefault="00DE21AD" w:rsidP="00DE21AD">
      <w:pPr>
        <w:pStyle w:val="BodyText2"/>
        <w:rPr>
          <w:color w:val="0000FF"/>
        </w:rPr>
      </w:pPr>
      <w:r w:rsidRPr="00676570">
        <w:rPr>
          <w:color w:val="0000FF"/>
        </w:rPr>
        <w:t>[Insert a clear description of the land, such as a precinct or address]</w:t>
      </w:r>
    </w:p>
    <w:p w14:paraId="6A765DDB" w14:textId="77777777" w:rsidR="00DE21AD" w:rsidRDefault="00DE21AD" w:rsidP="00DE21AD">
      <w:pPr>
        <w:pStyle w:val="HeadD"/>
      </w:pPr>
      <w:r>
        <w:t>Purpose</w:t>
      </w:r>
    </w:p>
    <w:p w14:paraId="59FB7E49" w14:textId="77777777" w:rsidR="00DE21AD" w:rsidRPr="00676570" w:rsidRDefault="00DE21AD" w:rsidP="00DE21AD">
      <w:pPr>
        <w:pStyle w:val="BodyText2"/>
        <w:rPr>
          <w:color w:val="0000FF"/>
        </w:rPr>
      </w:pPr>
      <w:r w:rsidRPr="00676570">
        <w:rPr>
          <w:color w:val="0000FF"/>
        </w:rPr>
        <w:t>[Insert purpose(s)]</w:t>
      </w:r>
    </w:p>
    <w:p w14:paraId="2028ADA8" w14:textId="77777777" w:rsidR="00DE21AD" w:rsidRPr="00676570" w:rsidRDefault="00DE21AD" w:rsidP="00DE21AD">
      <w:pPr>
        <w:pStyle w:val="BodyText2"/>
        <w:rPr>
          <w:color w:val="0000FF"/>
        </w:rPr>
      </w:pPr>
      <w:r w:rsidRPr="00676570">
        <w:rPr>
          <w:color w:val="0000FF"/>
        </w:rPr>
        <w:t>Insert a maximum of 5 purposes</w:t>
      </w:r>
    </w:p>
    <w:p w14:paraId="539AD887" w14:textId="77777777" w:rsidR="00DE21AD" w:rsidRDefault="00F5718B" w:rsidP="00DE21AD">
      <w:pPr>
        <w:pStyle w:val="HeadC"/>
      </w:pPr>
      <w:r>
        <mc:AlternateContent>
          <mc:Choice Requires="wps">
            <w:drawing>
              <wp:anchor distT="0" distB="0" distL="114300" distR="114300" simplePos="0" relativeHeight="251655168" behindDoc="0" locked="0" layoutInCell="1" allowOverlap="1" wp14:anchorId="3468FB8B" wp14:editId="3A86DB76">
                <wp:simplePos x="0" y="0"/>
                <wp:positionH relativeFrom="column">
                  <wp:posOffset>-108585</wp:posOffset>
                </wp:positionH>
                <wp:positionV relativeFrom="paragraph">
                  <wp:posOffset>332105</wp:posOffset>
                </wp:positionV>
                <wp:extent cx="647700" cy="274320"/>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7D264" w14:textId="77777777" w:rsidR="009B6F4F" w:rsidRDefault="009B6F4F" w:rsidP="009B6F4F">
                            <w:pPr>
                              <w:pStyle w:val="BodyText1"/>
                            </w:pPr>
                            <w:r>
                              <w:t>11/11/2022</w:t>
                            </w:r>
                          </w:p>
                          <w:p w14:paraId="0A3A7C5A" w14:textId="77777777" w:rsidR="00DE21AD" w:rsidRPr="0078181E" w:rsidRDefault="00DE21AD" w:rsidP="00DE21AD">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8FB8B" id="Text Box 66" o:spid="_x0000_s1027" type="#_x0000_t202" style="position:absolute;left:0;text-align:left;margin-left:-8.55pt;margin-top:26.15pt;width:51pt;height:2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" stroked="f">
                <v:textbox>
                  <w:txbxContent>
                    <w:p w14:paraId="5E27D264" w14:textId="77777777" w:rsidR="009B6F4F" w:rsidRDefault="009B6F4F" w:rsidP="009B6F4F">
                      <w:pPr>
                        <w:pStyle w:val="BodyText1"/>
                      </w:pPr>
                      <w:r>
                        <w:t>11/11/2022</w:t>
                      </w:r>
                    </w:p>
                    <w:p w14:paraId="0A3A7C5A" w14:textId="77777777" w:rsidR="00DE21AD" w:rsidRPr="0078181E" w:rsidRDefault="00DE21AD" w:rsidP="00DE21AD">
                      <w:pPr>
                        <w:pStyle w:val="BodyText1"/>
                      </w:pPr>
                    </w:p>
                  </w:txbxContent>
                </v:textbox>
              </v:shape>
            </w:pict>
          </mc:Fallback>
        </mc:AlternateContent>
      </w:r>
      <w:r w:rsidR="00DE21AD">
        <w:t>1.0</w:t>
      </w:r>
      <w:r w:rsidR="00DE21AD">
        <w:tab/>
        <w:t>Table of uses</w:t>
      </w:r>
    </w:p>
    <w:p w14:paraId="76718C5B" w14:textId="77777777" w:rsidR="00DE21AD" w:rsidRDefault="00DE21AD" w:rsidP="00DE21AD">
      <w:pPr>
        <w:pStyle w:val="Tablehead"/>
      </w:pPr>
      <w:r w:rsidRPr="003855B5">
        <w:t>Section 1 - Permit not required</w:t>
      </w:r>
    </w:p>
    <w:tbl>
      <w:tblPr>
        <w:tblW w:w="7802" w:type="dxa"/>
        <w:tblInd w:w="1134" w:type="dxa"/>
        <w:tblBorders>
          <w:bottom w:val="single" w:sz="12" w:space="0" w:color="auto"/>
        </w:tblBorders>
        <w:tblLayout w:type="fixed"/>
        <w:tblCellMar>
          <w:left w:w="0" w:type="dxa"/>
          <w:right w:w="0" w:type="dxa"/>
        </w:tblCellMar>
        <w:tblLook w:val="0000" w:firstRow="0" w:lastRow="0" w:firstColumn="0" w:lastColumn="0" w:noHBand="0" w:noVBand="0"/>
      </w:tblPr>
      <w:tblGrid>
        <w:gridCol w:w="3691"/>
        <w:gridCol w:w="4111"/>
      </w:tblGrid>
      <w:tr w:rsidR="00DE21AD" w14:paraId="7BA83A8A" w14:textId="77777777" w:rsidTr="00756110">
        <w:trPr>
          <w:cantSplit/>
        </w:trPr>
        <w:tc>
          <w:tcPr>
            <w:tcW w:w="3691" w:type="dxa"/>
            <w:tcBorders>
              <w:left w:val="single" w:sz="4" w:space="0" w:color="auto"/>
              <w:bottom w:val="nil"/>
              <w:right w:val="single" w:sz="4" w:space="0" w:color="auto"/>
            </w:tcBorders>
            <w:shd w:val="solid" w:color="auto" w:fill="auto"/>
          </w:tcPr>
          <w:p w14:paraId="7D226CAD" w14:textId="77777777" w:rsidR="00DE21AD" w:rsidRPr="009B1035" w:rsidRDefault="00DE21AD" w:rsidP="00756110">
            <w:pPr>
              <w:pStyle w:val="Tablelabel"/>
            </w:pPr>
            <w:r w:rsidRPr="009B1035">
              <w:t>Use</w:t>
            </w:r>
          </w:p>
        </w:tc>
        <w:tc>
          <w:tcPr>
            <w:tcW w:w="4111" w:type="dxa"/>
            <w:tcBorders>
              <w:left w:val="single" w:sz="4" w:space="0" w:color="auto"/>
              <w:bottom w:val="nil"/>
              <w:right w:val="single" w:sz="4" w:space="0" w:color="auto"/>
            </w:tcBorders>
            <w:shd w:val="solid" w:color="auto" w:fill="auto"/>
          </w:tcPr>
          <w:p w14:paraId="2CB01F29" w14:textId="77777777" w:rsidR="00DE21AD" w:rsidRPr="009B1035" w:rsidRDefault="00DE21AD" w:rsidP="00756110">
            <w:pPr>
              <w:pStyle w:val="Tablelabel"/>
            </w:pPr>
            <w:r w:rsidRPr="009B1035">
              <w:t>Condition</w:t>
            </w:r>
          </w:p>
        </w:tc>
      </w:tr>
      <w:tr w:rsidR="00DE21AD" w14:paraId="20B4EA69" w14:textId="77777777" w:rsidTr="006B1932">
        <w:trPr>
          <w:cantSplit/>
          <w:trHeight w:val="383"/>
        </w:trPr>
        <w:tc>
          <w:tcPr>
            <w:tcW w:w="3691" w:type="dxa"/>
            <w:tcBorders>
              <w:top w:val="nil"/>
              <w:bottom w:val="single" w:sz="6" w:space="0" w:color="auto"/>
            </w:tcBorders>
          </w:tcPr>
          <w:p w14:paraId="7FDAA761" w14:textId="77777777" w:rsidR="00DE21AD" w:rsidRPr="00676570" w:rsidRDefault="00DE21AD" w:rsidP="00756110">
            <w:pPr>
              <w:pStyle w:val="TabletextBlue"/>
            </w:pPr>
            <w:r w:rsidRPr="00676570">
              <w:t>Ensure that uses listed have a basis in a strategic document such as the relevant Comprehensive Development Plan</w:t>
            </w:r>
          </w:p>
          <w:p w14:paraId="02544022" w14:textId="77777777" w:rsidR="00DE21AD" w:rsidRPr="00676570" w:rsidRDefault="00DE21AD" w:rsidP="00BE69D9">
            <w:pPr>
              <w:pStyle w:val="TabletextBlue"/>
            </w:pPr>
            <w:r w:rsidRPr="00676570">
              <w:t xml:space="preserve">Ensure that uses are defined terms at Clause </w:t>
            </w:r>
            <w:r w:rsidR="00BE69D9">
              <w:t>73.03</w:t>
            </w:r>
          </w:p>
        </w:tc>
        <w:tc>
          <w:tcPr>
            <w:tcW w:w="4111" w:type="dxa"/>
            <w:tcBorders>
              <w:top w:val="nil"/>
              <w:bottom w:val="single" w:sz="6" w:space="0" w:color="auto"/>
            </w:tcBorders>
          </w:tcPr>
          <w:p w14:paraId="752D109F" w14:textId="77777777" w:rsidR="00DE21AD" w:rsidRPr="00676570" w:rsidRDefault="00DE21AD" w:rsidP="00756110">
            <w:pPr>
              <w:pStyle w:val="TabletextBlue"/>
            </w:pPr>
            <w:r w:rsidRPr="00676570">
              <w:t>Ensure that conditions against uses listed have a basis in a strategic document such as the relevant Comprehensive Development Plan</w:t>
            </w:r>
          </w:p>
          <w:p w14:paraId="5CE38D69" w14:textId="77777777" w:rsidR="00DE21AD" w:rsidRPr="00676570" w:rsidRDefault="00DE21AD" w:rsidP="00756110">
            <w:pPr>
              <w:pStyle w:val="Tabletext1"/>
              <w:rPr>
                <w:color w:val="0000FF"/>
              </w:rPr>
            </w:pPr>
          </w:p>
        </w:tc>
      </w:tr>
      <w:tr w:rsidR="003B4192" w14:paraId="701F7157" w14:textId="77777777" w:rsidTr="006B1932">
        <w:trPr>
          <w:cantSplit/>
          <w:trHeight w:val="383"/>
        </w:trPr>
        <w:tc>
          <w:tcPr>
            <w:tcW w:w="3691" w:type="dxa"/>
            <w:tcBorders>
              <w:top w:val="single" w:sz="6" w:space="0" w:color="auto"/>
              <w:bottom w:val="single" w:sz="2" w:space="0" w:color="auto"/>
            </w:tcBorders>
          </w:tcPr>
          <w:p w14:paraId="551867C5" w14:textId="7CC5CC5F" w:rsidR="003B4192" w:rsidRPr="006B1932" w:rsidRDefault="003B4192" w:rsidP="006B1932">
            <w:pPr>
              <w:pStyle w:val="TabletextBlue"/>
              <w:rPr>
                <w:color w:val="auto"/>
              </w:rPr>
            </w:pPr>
            <w:r w:rsidRPr="006B1932">
              <w:rPr>
                <w:color w:val="auto"/>
              </w:rPr>
              <w:t>Automated collection point</w:t>
            </w:r>
          </w:p>
        </w:tc>
        <w:tc>
          <w:tcPr>
            <w:tcW w:w="4111" w:type="dxa"/>
            <w:tcBorders>
              <w:top w:val="single" w:sz="6" w:space="0" w:color="auto"/>
              <w:bottom w:val="single" w:sz="2" w:space="0" w:color="auto"/>
            </w:tcBorders>
          </w:tcPr>
          <w:p w14:paraId="66334B30" w14:textId="77777777" w:rsidR="003B4192" w:rsidRPr="006B1932" w:rsidRDefault="003B4192" w:rsidP="006B1932">
            <w:pPr>
              <w:pStyle w:val="TabletextBlue"/>
              <w:rPr>
                <w:color w:val="auto"/>
              </w:rPr>
            </w:pPr>
            <w:r w:rsidRPr="006B1932">
              <w:rPr>
                <w:color w:val="auto"/>
              </w:rPr>
              <w:t>Must meet the requirements of Clause 52.13-3 and 52.13-5.</w:t>
            </w:r>
          </w:p>
          <w:p w14:paraId="2451C5D6" w14:textId="6532E2AB" w:rsidR="003B4192" w:rsidRPr="006B1932" w:rsidRDefault="003B4192" w:rsidP="006B1932">
            <w:pPr>
              <w:pStyle w:val="TabletextBlue"/>
              <w:rPr>
                <w:color w:val="auto"/>
              </w:rPr>
            </w:pPr>
            <w:r w:rsidRPr="006B1932">
              <w:rPr>
                <w:color w:val="auto"/>
              </w:rPr>
              <w:t>The gross floor area of all buildings must not exceed 50 square metres.</w:t>
            </w:r>
          </w:p>
        </w:tc>
      </w:tr>
      <w:tr w:rsidR="00DE21AD" w14:paraId="0AAC977E" w14:textId="77777777" w:rsidTr="006B1932">
        <w:trPr>
          <w:cantSplit/>
          <w:trHeight w:val="383"/>
        </w:trPr>
        <w:tc>
          <w:tcPr>
            <w:tcW w:w="3691" w:type="dxa"/>
            <w:tcBorders>
              <w:top w:val="single" w:sz="2" w:space="0" w:color="auto"/>
              <w:bottom w:val="single" w:sz="12" w:space="0" w:color="auto"/>
            </w:tcBorders>
          </w:tcPr>
          <w:p w14:paraId="57917BE2" w14:textId="77777777" w:rsidR="00DE21AD" w:rsidRPr="00BC202A" w:rsidRDefault="00DE21AD" w:rsidP="00756110">
            <w:pPr>
              <w:pStyle w:val="Tabletextbold"/>
            </w:pPr>
            <w:r w:rsidRPr="00BC202A">
              <w:t>Any use listed in Clause 62.01</w:t>
            </w:r>
          </w:p>
          <w:p w14:paraId="034A80B8" w14:textId="77777777" w:rsidR="00DE21AD" w:rsidRPr="00676570" w:rsidRDefault="00DE21AD" w:rsidP="00756110">
            <w:pPr>
              <w:pStyle w:val="TabletextBlue"/>
            </w:pPr>
            <w:r w:rsidRPr="00676570">
              <w:t>See Section 1 of 37.02-1 for relevant provisions</w:t>
            </w:r>
          </w:p>
        </w:tc>
        <w:tc>
          <w:tcPr>
            <w:tcW w:w="4111" w:type="dxa"/>
            <w:tcBorders>
              <w:top w:val="single" w:sz="2" w:space="0" w:color="auto"/>
              <w:bottom w:val="single" w:sz="12" w:space="0" w:color="auto"/>
            </w:tcBorders>
          </w:tcPr>
          <w:p w14:paraId="5C38D0BC" w14:textId="77777777" w:rsidR="00DE21AD" w:rsidRPr="00FC52D5" w:rsidRDefault="00DE21AD" w:rsidP="00756110">
            <w:pPr>
              <w:pStyle w:val="Tabletext1"/>
            </w:pPr>
            <w:r w:rsidRPr="00FC52D5">
              <w:t xml:space="preserve">Must meet </w:t>
            </w:r>
            <w:r w:rsidRPr="00784092">
              <w:t>the</w:t>
            </w:r>
            <w:r w:rsidRPr="00FC52D5">
              <w:t xml:space="preserve"> requirements of Clause 62.01</w:t>
            </w:r>
          </w:p>
        </w:tc>
      </w:tr>
    </w:tbl>
    <w:p w14:paraId="1A3C6310" w14:textId="77777777" w:rsidR="00DE21AD" w:rsidRDefault="00DE21AD" w:rsidP="00DE21AD">
      <w:pPr>
        <w:pStyle w:val="Tablehead"/>
      </w:pPr>
      <w:r>
        <w:t>Section 2 - Permit required</w:t>
      </w:r>
    </w:p>
    <w:tbl>
      <w:tblPr>
        <w:tblW w:w="7802" w:type="dxa"/>
        <w:tblInd w:w="1134" w:type="dxa"/>
        <w:tblBorders>
          <w:bottom w:val="single" w:sz="12" w:space="0" w:color="auto"/>
        </w:tblBorders>
        <w:tblLayout w:type="fixed"/>
        <w:tblCellMar>
          <w:left w:w="0" w:type="dxa"/>
          <w:right w:w="0" w:type="dxa"/>
        </w:tblCellMar>
        <w:tblLook w:val="0000" w:firstRow="0" w:lastRow="0" w:firstColumn="0" w:lastColumn="0" w:noHBand="0" w:noVBand="0"/>
      </w:tblPr>
      <w:tblGrid>
        <w:gridCol w:w="3686"/>
        <w:gridCol w:w="4116"/>
      </w:tblGrid>
      <w:tr w:rsidR="00DE21AD" w14:paraId="5156492A" w14:textId="77777777" w:rsidTr="00756110">
        <w:trPr>
          <w:cantSplit/>
        </w:trPr>
        <w:tc>
          <w:tcPr>
            <w:tcW w:w="3686" w:type="dxa"/>
            <w:tcBorders>
              <w:left w:val="single" w:sz="4" w:space="0" w:color="auto"/>
              <w:bottom w:val="nil"/>
            </w:tcBorders>
            <w:shd w:val="solid" w:color="auto" w:fill="auto"/>
          </w:tcPr>
          <w:p w14:paraId="19B12FB0" w14:textId="77777777" w:rsidR="00DE21AD" w:rsidRPr="009B1035" w:rsidRDefault="00DE21AD" w:rsidP="00756110">
            <w:pPr>
              <w:pStyle w:val="Tablelabel"/>
            </w:pPr>
            <w:r w:rsidRPr="009B1035">
              <w:t>Use</w:t>
            </w:r>
          </w:p>
        </w:tc>
        <w:tc>
          <w:tcPr>
            <w:tcW w:w="4116" w:type="dxa"/>
            <w:tcBorders>
              <w:bottom w:val="nil"/>
              <w:right w:val="single" w:sz="4" w:space="0" w:color="auto"/>
            </w:tcBorders>
            <w:shd w:val="solid" w:color="auto" w:fill="auto"/>
          </w:tcPr>
          <w:p w14:paraId="3D7F225E" w14:textId="77777777" w:rsidR="00DE21AD" w:rsidRPr="009B1035" w:rsidRDefault="00DE21AD" w:rsidP="00756110">
            <w:pPr>
              <w:pStyle w:val="Tablelabel"/>
            </w:pPr>
            <w:r w:rsidRPr="009B1035">
              <w:t>Condition</w:t>
            </w:r>
          </w:p>
        </w:tc>
      </w:tr>
      <w:tr w:rsidR="00DE21AD" w14:paraId="4FB2340A" w14:textId="77777777" w:rsidTr="00756110">
        <w:trPr>
          <w:cantSplit/>
          <w:trHeight w:val="367"/>
        </w:trPr>
        <w:tc>
          <w:tcPr>
            <w:tcW w:w="3686" w:type="dxa"/>
            <w:tcBorders>
              <w:top w:val="nil"/>
              <w:bottom w:val="single" w:sz="6" w:space="0" w:color="auto"/>
            </w:tcBorders>
          </w:tcPr>
          <w:p w14:paraId="7641A200" w14:textId="77777777" w:rsidR="00DE21AD" w:rsidRPr="00676570" w:rsidRDefault="00DE21AD" w:rsidP="00756110">
            <w:pPr>
              <w:pStyle w:val="TabletextBlue"/>
            </w:pPr>
            <w:r w:rsidRPr="00676570">
              <w:t>Ensure that uses listed have a basis in a strategic document such as the relevant Comprehensive Development Plan</w:t>
            </w:r>
          </w:p>
          <w:p w14:paraId="4EF0E0B8" w14:textId="77777777" w:rsidR="00DE21AD" w:rsidRDefault="00DE21AD" w:rsidP="00756110">
            <w:pPr>
              <w:pStyle w:val="TabletextBlue"/>
            </w:pPr>
            <w:r w:rsidRPr="00676570">
              <w:t>Do not separately list uses if no conditions are included; they can be included in the requirement: “Any other use not in Section 1 or 3”</w:t>
            </w:r>
          </w:p>
        </w:tc>
        <w:tc>
          <w:tcPr>
            <w:tcW w:w="4116" w:type="dxa"/>
            <w:tcBorders>
              <w:top w:val="nil"/>
              <w:bottom w:val="single" w:sz="6" w:space="0" w:color="auto"/>
            </w:tcBorders>
          </w:tcPr>
          <w:p w14:paraId="09E9E377" w14:textId="77777777" w:rsidR="00DE21AD" w:rsidRPr="00676570" w:rsidRDefault="00DE21AD" w:rsidP="00756110">
            <w:pPr>
              <w:pStyle w:val="TabletextBlue"/>
            </w:pPr>
            <w:r w:rsidRPr="00676570">
              <w:t>Ensure that conditions against uses listed have a basis in a strategic document such as the relevant Comprehensive Development Plan</w:t>
            </w:r>
          </w:p>
          <w:p w14:paraId="6CC7FFEE" w14:textId="77777777" w:rsidR="00DE21AD" w:rsidRPr="00BC202A" w:rsidRDefault="00DE21AD" w:rsidP="00756110">
            <w:pPr>
              <w:pStyle w:val="TabletextBlue"/>
            </w:pPr>
            <w:r w:rsidRPr="00676570">
              <w:t>Ensure that conditions against uses listed seek to achieve a specific strategic outcome, as failure to meet the relevant condition results in the use being prohibited</w:t>
            </w:r>
          </w:p>
        </w:tc>
      </w:tr>
      <w:tr w:rsidR="00DE21AD" w14:paraId="10D1CB80" w14:textId="77777777" w:rsidTr="00756110">
        <w:trPr>
          <w:cantSplit/>
          <w:trHeight w:val="367"/>
        </w:trPr>
        <w:tc>
          <w:tcPr>
            <w:tcW w:w="3686" w:type="dxa"/>
            <w:tcBorders>
              <w:top w:val="single" w:sz="6" w:space="0" w:color="auto"/>
              <w:bottom w:val="single" w:sz="12" w:space="0" w:color="auto"/>
            </w:tcBorders>
          </w:tcPr>
          <w:p w14:paraId="028330BD" w14:textId="77777777" w:rsidR="00DE21AD" w:rsidRPr="00BC202A" w:rsidRDefault="00DE21AD" w:rsidP="00756110">
            <w:pPr>
              <w:pStyle w:val="Tabletextbold"/>
            </w:pPr>
            <w:r w:rsidRPr="00BC202A">
              <w:t>Any other use not in Section 1 or 3</w:t>
            </w:r>
          </w:p>
          <w:p w14:paraId="7DF1729C" w14:textId="77777777" w:rsidR="00DE21AD" w:rsidRPr="00BC202A" w:rsidRDefault="00DE21AD" w:rsidP="00756110">
            <w:pPr>
              <w:pStyle w:val="TabletextBlue"/>
            </w:pPr>
            <w:r w:rsidRPr="00676570">
              <w:t>See Section 2 of 37.02-1 for relevant provisions</w:t>
            </w:r>
          </w:p>
        </w:tc>
        <w:tc>
          <w:tcPr>
            <w:tcW w:w="4116" w:type="dxa"/>
            <w:tcBorders>
              <w:top w:val="single" w:sz="6" w:space="0" w:color="auto"/>
              <w:bottom w:val="single" w:sz="12" w:space="0" w:color="auto"/>
            </w:tcBorders>
          </w:tcPr>
          <w:p w14:paraId="32C6D478" w14:textId="77777777" w:rsidR="00DE21AD" w:rsidRPr="004F127D" w:rsidRDefault="00DE21AD" w:rsidP="00756110">
            <w:pPr>
              <w:pStyle w:val="TabletextBlue"/>
            </w:pPr>
          </w:p>
        </w:tc>
      </w:tr>
    </w:tbl>
    <w:p w14:paraId="5B78A10D" w14:textId="77777777" w:rsidR="00DE21AD" w:rsidRDefault="00DE21AD" w:rsidP="00DE21AD">
      <w:pPr>
        <w:pStyle w:val="Tablehead"/>
      </w:pPr>
      <w:r>
        <w:t>Section 3 - Prohibited</w:t>
      </w:r>
    </w:p>
    <w:tbl>
      <w:tblPr>
        <w:tblW w:w="7797" w:type="dxa"/>
        <w:tblInd w:w="1214" w:type="dxa"/>
        <w:tblBorders>
          <w:bottom w:val="single" w:sz="12" w:space="0" w:color="auto"/>
        </w:tblBorders>
        <w:tblLayout w:type="fixed"/>
        <w:tblCellMar>
          <w:left w:w="80" w:type="dxa"/>
          <w:right w:w="80" w:type="dxa"/>
        </w:tblCellMar>
        <w:tblLook w:val="0000" w:firstRow="0" w:lastRow="0" w:firstColumn="0" w:lastColumn="0" w:noHBand="0" w:noVBand="0"/>
      </w:tblPr>
      <w:tblGrid>
        <w:gridCol w:w="7797"/>
      </w:tblGrid>
      <w:tr w:rsidR="00DE21AD" w14:paraId="212FED0E" w14:textId="77777777" w:rsidTr="00756110">
        <w:trPr>
          <w:cantSplit/>
        </w:trPr>
        <w:tc>
          <w:tcPr>
            <w:tcW w:w="7797" w:type="dxa"/>
            <w:tcBorders>
              <w:left w:val="single" w:sz="4" w:space="0" w:color="auto"/>
              <w:bottom w:val="nil"/>
              <w:right w:val="single" w:sz="4" w:space="0" w:color="auto"/>
            </w:tcBorders>
            <w:shd w:val="solid" w:color="auto" w:fill="auto"/>
          </w:tcPr>
          <w:p w14:paraId="3DC7485D" w14:textId="77777777" w:rsidR="00DE21AD" w:rsidRPr="009B1035" w:rsidRDefault="00DE21AD" w:rsidP="00756110">
            <w:pPr>
              <w:pStyle w:val="Tablelabel"/>
            </w:pPr>
            <w:r w:rsidRPr="009B1035">
              <w:t>Use</w:t>
            </w:r>
          </w:p>
        </w:tc>
      </w:tr>
      <w:tr w:rsidR="00DE21AD" w14:paraId="4E92D75B" w14:textId="77777777" w:rsidTr="00756110">
        <w:trPr>
          <w:cantSplit/>
        </w:trPr>
        <w:tc>
          <w:tcPr>
            <w:tcW w:w="7797" w:type="dxa"/>
            <w:tcBorders>
              <w:top w:val="nil"/>
            </w:tcBorders>
          </w:tcPr>
          <w:p w14:paraId="46A600B0" w14:textId="77777777" w:rsidR="00DE21AD" w:rsidRPr="00676570" w:rsidRDefault="00DE21AD" w:rsidP="00756110">
            <w:pPr>
              <w:pStyle w:val="TabletextBlue"/>
            </w:pPr>
            <w:r w:rsidRPr="00676570">
              <w:t>Ensure that uses listed have a basis in a strategic document such as the relevant Comprehensive Development Plan</w:t>
            </w:r>
          </w:p>
          <w:p w14:paraId="6975282B" w14:textId="77777777" w:rsidR="00DE21AD" w:rsidRPr="00676570" w:rsidRDefault="00DE21AD" w:rsidP="00756110">
            <w:pPr>
              <w:pStyle w:val="TabletextBlue"/>
            </w:pPr>
            <w:r w:rsidRPr="00676570">
              <w:t>See Section 3 of 37.02-1 for relevant provisions</w:t>
            </w:r>
          </w:p>
        </w:tc>
      </w:tr>
    </w:tbl>
    <w:p w14:paraId="725CA0D0" w14:textId="77777777" w:rsidR="00DE21AD" w:rsidRPr="00FC52D5" w:rsidRDefault="00F5718B" w:rsidP="00584B62">
      <w:pPr>
        <w:pStyle w:val="HeadC"/>
      </w:pPr>
      <w:r>
        <w:lastRenderedPageBreak/>
        <mc:AlternateContent>
          <mc:Choice Requires="wps">
            <w:drawing>
              <wp:anchor distT="0" distB="0" distL="114300" distR="114300" simplePos="0" relativeHeight="251656192" behindDoc="0" locked="0" layoutInCell="1" allowOverlap="1" wp14:anchorId="629E2125" wp14:editId="676A7C21">
                <wp:simplePos x="0" y="0"/>
                <wp:positionH relativeFrom="column">
                  <wp:posOffset>-99060</wp:posOffset>
                </wp:positionH>
                <wp:positionV relativeFrom="paragraph">
                  <wp:posOffset>343535</wp:posOffset>
                </wp:positionV>
                <wp:extent cx="571500" cy="27432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0BE2B9" w14:textId="77777777" w:rsidR="00584B62" w:rsidRPr="0078181E" w:rsidRDefault="00584B62" w:rsidP="00584B62">
                            <w:pPr>
                              <w:pStyle w:val="BodyText1"/>
                            </w:pPr>
                            <w:r>
                              <w:t>30/07/2018</w:t>
                            </w:r>
                          </w:p>
                          <w:p w14:paraId="56058077" w14:textId="77777777" w:rsidR="00DE21AD" w:rsidRPr="0078181E" w:rsidRDefault="00DE21AD" w:rsidP="00DE21AD">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E2125" id="Text Box 65" o:spid="_x0000_s1028" type="#_x0000_t202" style="position:absolute;left:0;text-align:left;margin-left:-7.8pt;margin-top:27.05pt;width:45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" stroked="f">
                <v:textbox>
                  <w:txbxContent>
                    <w:p w14:paraId="0F0BE2B9" w14:textId="77777777" w:rsidR="00584B62" w:rsidRPr="0078181E" w:rsidRDefault="00584B62" w:rsidP="00584B62">
                      <w:pPr>
                        <w:pStyle w:val="BodyText1"/>
                      </w:pPr>
                      <w:r>
                        <w:t>30/07/2018</w:t>
                      </w:r>
                    </w:p>
                    <w:p w14:paraId="56058077" w14:textId="77777777" w:rsidR="00DE21AD" w:rsidRPr="0078181E" w:rsidRDefault="00DE21AD" w:rsidP="00DE21AD">
                      <w:pPr>
                        <w:pStyle w:val="BodyText1"/>
                      </w:pPr>
                    </w:p>
                  </w:txbxContent>
                </v:textbox>
              </v:shape>
            </w:pict>
          </mc:Fallback>
        </mc:AlternateContent>
      </w:r>
      <w:r w:rsidR="00DE21AD" w:rsidRPr="00FC52D5">
        <w:t>2.0</w:t>
      </w:r>
      <w:r w:rsidR="00DE21AD" w:rsidRPr="00FC52D5">
        <w:tab/>
        <w:t>Use of land</w:t>
      </w:r>
    </w:p>
    <w:p w14:paraId="669234D6" w14:textId="77777777" w:rsidR="00DE21AD" w:rsidRPr="00676570" w:rsidRDefault="00DE21AD" w:rsidP="00584B62">
      <w:pPr>
        <w:pStyle w:val="BodyText2"/>
        <w:keepNext/>
        <w:rPr>
          <w:color w:val="0000FF"/>
        </w:rPr>
      </w:pPr>
      <w:r w:rsidRPr="00676570">
        <w:rPr>
          <w:color w:val="0000FF"/>
        </w:rPr>
        <w:t>Where no requirements are specified insert “None specified.”</w:t>
      </w:r>
    </w:p>
    <w:p w14:paraId="1201D787" w14:textId="77777777" w:rsidR="00DE21AD" w:rsidRPr="00676570" w:rsidRDefault="00DE21AD" w:rsidP="00584B62">
      <w:pPr>
        <w:pStyle w:val="BodyText2"/>
        <w:keepNext/>
        <w:rPr>
          <w:color w:val="0000FF"/>
        </w:rPr>
      </w:pPr>
      <w:r w:rsidRPr="00676570">
        <w:rPr>
          <w:color w:val="0000FF"/>
        </w:rPr>
        <w:t>or</w:t>
      </w:r>
    </w:p>
    <w:p w14:paraId="6BB60B17" w14:textId="77777777" w:rsidR="00DE21AD" w:rsidRPr="00676570" w:rsidRDefault="00DE21AD" w:rsidP="00DE21AD">
      <w:pPr>
        <w:pStyle w:val="BodyText2"/>
        <w:rPr>
          <w:color w:val="0000FF"/>
        </w:rPr>
      </w:pPr>
      <w:r w:rsidRPr="00676570">
        <w:rPr>
          <w:color w:val="0000FF"/>
        </w:rPr>
        <w:t>Where use requirements are specified insert specific use requirements  such as “A permit is not required to use land for the purpose of [insert specific requirement/s]” or add other requirements relating to the use of land.</w:t>
      </w:r>
    </w:p>
    <w:p w14:paraId="41D46246" w14:textId="77777777" w:rsidR="00DE21AD" w:rsidRPr="00676570" w:rsidRDefault="00DE21AD" w:rsidP="00DE21AD">
      <w:pPr>
        <w:pStyle w:val="BodyText2"/>
        <w:rPr>
          <w:color w:val="0000FF"/>
        </w:rPr>
      </w:pPr>
      <w:r w:rsidRPr="00676570">
        <w:rPr>
          <w:color w:val="0000FF"/>
        </w:rPr>
        <w:t>Where application requirements are specified insert “The following application requirements apply to an application for a permit under Clause 37.02, in addition to those specified in Clause 37.02 and elsewhere in the scheme and must accompany an application, as appropriate, to the satisfaction of the responsible authority:</w:t>
      </w:r>
    </w:p>
    <w:p w14:paraId="0BCAE715" w14:textId="77777777" w:rsidR="00DE21AD" w:rsidRPr="00676570" w:rsidRDefault="00DE21AD" w:rsidP="00584B62">
      <w:pPr>
        <w:pStyle w:val="BodytextBlue"/>
      </w:pPr>
      <w:r w:rsidRPr="00676570">
        <w:t>[insert application requirements].”</w:t>
      </w:r>
    </w:p>
    <w:p w14:paraId="020FC755" w14:textId="77777777" w:rsidR="00DE21AD" w:rsidRPr="00676570" w:rsidRDefault="00DE21AD" w:rsidP="00DE21AD">
      <w:pPr>
        <w:pStyle w:val="BodyText2"/>
        <w:rPr>
          <w:color w:val="0000FF"/>
        </w:rPr>
      </w:pPr>
      <w:r w:rsidRPr="00676570">
        <w:rPr>
          <w:color w:val="0000FF"/>
        </w:rPr>
        <w:t xml:space="preserve">Where an exemption from notice and review is specified insert the precise wording of the exemption from notice and review such as: “An application for the use of land is exempt from the notice requirements of Section 52(1)(a), (b) and (d), the decision requirements of Section 64(1), (2) and (3) and the review rights of Section 82(1) of the Act.” </w:t>
      </w:r>
    </w:p>
    <w:p w14:paraId="325EABEC" w14:textId="77777777" w:rsidR="00DE21AD" w:rsidRPr="00676570" w:rsidRDefault="00DE21AD" w:rsidP="00DE21AD">
      <w:pPr>
        <w:pStyle w:val="BodyText2"/>
        <w:rPr>
          <w:color w:val="0000FF"/>
        </w:rPr>
      </w:pPr>
      <w:r w:rsidRPr="00676570">
        <w:rPr>
          <w:color w:val="0000FF"/>
        </w:rPr>
        <w:t>Where decisions guidelines are specified insert “The following decision guidelines apply to an application for a permit under Clause 37.02, in addition to those specified in Clause 37.02 and elsewhere in the scheme which must be considered, as appropriate, by the responsible authority:</w:t>
      </w:r>
    </w:p>
    <w:p w14:paraId="74F63E5F" w14:textId="77777777" w:rsidR="00DE21AD" w:rsidRPr="00676570" w:rsidRDefault="00DE21AD" w:rsidP="00584B62">
      <w:pPr>
        <w:pStyle w:val="BodytextBlue"/>
      </w:pPr>
      <w:r w:rsidRPr="00676570">
        <w:t>[insert decision guidelines].”</w:t>
      </w:r>
    </w:p>
    <w:p w14:paraId="25C3B7DA" w14:textId="77777777" w:rsidR="00DE21AD" w:rsidRPr="00676570" w:rsidRDefault="00DE21AD" w:rsidP="00DE21AD">
      <w:pPr>
        <w:pStyle w:val="BodyText2"/>
        <w:rPr>
          <w:color w:val="0000FF"/>
        </w:rPr>
      </w:pPr>
      <w:r w:rsidRPr="00676570">
        <w:rPr>
          <w:color w:val="0000FF"/>
        </w:rPr>
        <w:t xml:space="preserve">See 37.02-2 for relevant provisions. </w:t>
      </w:r>
    </w:p>
    <w:p w14:paraId="6070EB0E" w14:textId="77777777" w:rsidR="00DE21AD" w:rsidRPr="00FC52D5" w:rsidRDefault="00F5718B" w:rsidP="00DE21AD">
      <w:pPr>
        <w:pStyle w:val="HeadC"/>
      </w:pPr>
      <w:r>
        <mc:AlternateContent>
          <mc:Choice Requires="wps">
            <w:drawing>
              <wp:anchor distT="0" distB="0" distL="114300" distR="114300" simplePos="0" relativeHeight="251658240" behindDoc="0" locked="0" layoutInCell="1" allowOverlap="1" wp14:anchorId="7B28E935" wp14:editId="6B8793AE">
                <wp:simplePos x="0" y="0"/>
                <wp:positionH relativeFrom="column">
                  <wp:posOffset>-99060</wp:posOffset>
                </wp:positionH>
                <wp:positionV relativeFrom="paragraph">
                  <wp:posOffset>292100</wp:posOffset>
                </wp:positionV>
                <wp:extent cx="638175" cy="274320"/>
                <wp:effectExtent l="0" t="0" r="9525"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10668A" w14:textId="77777777" w:rsidR="00584B62" w:rsidRDefault="00584B62" w:rsidP="00584B62">
                            <w:pPr>
                              <w:pStyle w:val="BodyText1"/>
                            </w:pPr>
                            <w:r>
                              <w:t>30/07/2018</w:t>
                            </w:r>
                          </w:p>
                          <w:p w14:paraId="193A8258" w14:textId="77777777" w:rsidR="00584B62" w:rsidRPr="0078181E" w:rsidRDefault="00584B62" w:rsidP="00584B62">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8E935" id="Text Box 64" o:spid="_x0000_s1029" type="#_x0000_t202" style="position:absolute;left:0;text-align:left;margin-left:-7.8pt;margin-top:23pt;width:50.25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" stroked="f">
                <v:textbox>
                  <w:txbxContent>
                    <w:p w14:paraId="1D10668A" w14:textId="77777777" w:rsidR="00584B62" w:rsidRDefault="00584B62" w:rsidP="00584B62">
                      <w:pPr>
                        <w:pStyle w:val="BodyText1"/>
                      </w:pPr>
                      <w:r>
                        <w:t>30/07/2018</w:t>
                      </w:r>
                    </w:p>
                    <w:p w14:paraId="193A8258" w14:textId="77777777" w:rsidR="00584B62" w:rsidRPr="0078181E" w:rsidRDefault="00584B62" w:rsidP="00584B62">
                      <w:pPr>
                        <w:pStyle w:val="BodyText1"/>
                      </w:pPr>
                    </w:p>
                  </w:txbxContent>
                </v:textbox>
              </v:shape>
            </w:pict>
          </mc:Fallback>
        </mc:AlternateContent>
      </w:r>
      <w:r w:rsidR="00DE21AD" w:rsidRPr="00FC52D5">
        <w:t>3.0</w:t>
      </w:r>
      <w:r w:rsidR="00DE21AD" w:rsidRPr="00FC52D5">
        <w:tab/>
        <w:t>Subdivision</w:t>
      </w:r>
    </w:p>
    <w:p w14:paraId="66F64F27" w14:textId="77777777" w:rsidR="00DE21AD" w:rsidRPr="00676570" w:rsidRDefault="00DE21AD" w:rsidP="00DE21AD">
      <w:pPr>
        <w:pStyle w:val="BodyText2"/>
        <w:rPr>
          <w:color w:val="0000FF"/>
        </w:rPr>
      </w:pPr>
      <w:r w:rsidRPr="00676570">
        <w:rPr>
          <w:color w:val="0000FF"/>
        </w:rPr>
        <w:t>Where no requirements are specified insert “None specified.”</w:t>
      </w:r>
    </w:p>
    <w:p w14:paraId="1247678F" w14:textId="77777777" w:rsidR="00DE21AD" w:rsidRPr="00676570" w:rsidRDefault="00DE21AD" w:rsidP="00DE21AD">
      <w:pPr>
        <w:pStyle w:val="BodyText2"/>
        <w:rPr>
          <w:color w:val="0000FF"/>
        </w:rPr>
      </w:pPr>
      <w:r w:rsidRPr="00676570">
        <w:rPr>
          <w:color w:val="0000FF"/>
        </w:rPr>
        <w:t>or</w:t>
      </w:r>
    </w:p>
    <w:p w14:paraId="585C8B00" w14:textId="77777777" w:rsidR="00DE21AD" w:rsidRPr="00676570" w:rsidRDefault="00DE21AD" w:rsidP="00DE21AD">
      <w:pPr>
        <w:pStyle w:val="BodyText2"/>
        <w:rPr>
          <w:color w:val="0000FF"/>
        </w:rPr>
      </w:pPr>
      <w:r w:rsidRPr="00676570">
        <w:rPr>
          <w:color w:val="0000FF"/>
        </w:rPr>
        <w:t xml:space="preserve">Where subdivision requirements are specified insert specific subdivision requirements  such as “A permit is not required to subdivide land for the purpose of [insert specific requirement/s]” or add other requirements relating to the subdivision of land. </w:t>
      </w:r>
    </w:p>
    <w:p w14:paraId="714D65B9" w14:textId="77777777" w:rsidR="00DE21AD" w:rsidRPr="00676570" w:rsidRDefault="00DE21AD" w:rsidP="00DE21AD">
      <w:pPr>
        <w:pStyle w:val="BodyText2"/>
        <w:rPr>
          <w:color w:val="0000FF"/>
        </w:rPr>
      </w:pPr>
      <w:r w:rsidRPr="00676570">
        <w:rPr>
          <w:color w:val="0000FF"/>
        </w:rPr>
        <w:t>Where application requirements are specified insert “The following application requirements apply to an application for a permit under Clause 37.02, in addition to those specified in Clause 37.02 and elsewhere in the scheme and must accompany an application, as appropriate, to the satisfaction of the responsible authority:</w:t>
      </w:r>
    </w:p>
    <w:p w14:paraId="41446B89" w14:textId="77777777" w:rsidR="00DE21AD" w:rsidRPr="00676570" w:rsidRDefault="00DE21AD" w:rsidP="00584B62">
      <w:pPr>
        <w:pStyle w:val="BodytextBlue"/>
      </w:pPr>
      <w:r w:rsidRPr="00676570">
        <w:t>[insert application requirements].”</w:t>
      </w:r>
    </w:p>
    <w:p w14:paraId="78DE2E06" w14:textId="77777777" w:rsidR="00DE21AD" w:rsidRPr="00676570" w:rsidRDefault="00DE21AD" w:rsidP="00DE21AD">
      <w:pPr>
        <w:pStyle w:val="BodyText2"/>
        <w:rPr>
          <w:color w:val="0000FF"/>
        </w:rPr>
      </w:pPr>
      <w:r w:rsidRPr="00676570">
        <w:rPr>
          <w:color w:val="0000FF"/>
        </w:rPr>
        <w:t xml:space="preserve">Where an exemption from notice and review is specified insert the precise wording of the exemption from notice and review such as: “An application for the subdivision of land is exempt from the notice requirements of Section 52(1)(a), (b) and (d), the decision requirements of Section 64(1), (2) and (3) and the review rights of Section 82(1) of the Act.” </w:t>
      </w:r>
    </w:p>
    <w:p w14:paraId="7E98926A" w14:textId="77777777" w:rsidR="00DE21AD" w:rsidRPr="00676570" w:rsidRDefault="00DE21AD" w:rsidP="00DE21AD">
      <w:pPr>
        <w:pStyle w:val="BodyText2"/>
        <w:rPr>
          <w:color w:val="0000FF"/>
        </w:rPr>
      </w:pPr>
      <w:r w:rsidRPr="00676570">
        <w:rPr>
          <w:color w:val="0000FF"/>
        </w:rPr>
        <w:t>Where decisions guidelines are specified insert “The following decision guidelines apply to an application for a permit under Clause 37.02, in addition to those specified in Clause 37.02 and elsewhere in the scheme which must be considered, as appropriate, by the responsible authority:</w:t>
      </w:r>
    </w:p>
    <w:p w14:paraId="3E35DEA0" w14:textId="77777777" w:rsidR="00DE21AD" w:rsidRPr="00676570" w:rsidRDefault="00DE21AD" w:rsidP="00584B62">
      <w:pPr>
        <w:pStyle w:val="BodytextBlue"/>
      </w:pPr>
      <w:r w:rsidRPr="00676570">
        <w:t>[insert decision guidelines].”</w:t>
      </w:r>
    </w:p>
    <w:p w14:paraId="33AA6C2E" w14:textId="77777777" w:rsidR="00DE21AD" w:rsidRPr="00676570" w:rsidRDefault="00DE21AD" w:rsidP="00DE21AD">
      <w:pPr>
        <w:pStyle w:val="BodyText2"/>
        <w:rPr>
          <w:color w:val="0000FF"/>
        </w:rPr>
      </w:pPr>
      <w:r w:rsidRPr="00676570">
        <w:rPr>
          <w:color w:val="0000FF"/>
        </w:rPr>
        <w:t>See 37.02-3 for relevant provisions.</w:t>
      </w:r>
    </w:p>
    <w:p w14:paraId="2C04E233" w14:textId="77777777" w:rsidR="00DE21AD" w:rsidRPr="00FC52D5" w:rsidRDefault="00F5718B" w:rsidP="00DE21AD">
      <w:pPr>
        <w:pStyle w:val="HeadC"/>
      </w:pPr>
      <w:r>
        <mc:AlternateContent>
          <mc:Choice Requires="wps">
            <w:drawing>
              <wp:anchor distT="0" distB="0" distL="114300" distR="114300" simplePos="0" relativeHeight="251657216" behindDoc="0" locked="0" layoutInCell="1" allowOverlap="1" wp14:anchorId="4B397D1C" wp14:editId="77818199">
                <wp:simplePos x="0" y="0"/>
                <wp:positionH relativeFrom="column">
                  <wp:posOffset>-108585</wp:posOffset>
                </wp:positionH>
                <wp:positionV relativeFrom="paragraph">
                  <wp:posOffset>299085</wp:posOffset>
                </wp:positionV>
                <wp:extent cx="619125" cy="304800"/>
                <wp:effectExtent l="0" t="0" r="9525"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43C306" w14:textId="77777777" w:rsidR="00584B62" w:rsidRPr="0078181E" w:rsidRDefault="00584B62" w:rsidP="00584B62">
                            <w:pPr>
                              <w:pStyle w:val="BodyText1"/>
                            </w:pPr>
                            <w:r>
                              <w:t>30/07/2018</w:t>
                            </w:r>
                          </w:p>
                          <w:p w14:paraId="019D9C6B" w14:textId="77777777" w:rsidR="00DE21AD" w:rsidRPr="0078181E" w:rsidRDefault="00DE21AD" w:rsidP="00DE21AD">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97D1C" id="Text Box 63" o:spid="_x0000_s1030" type="#_x0000_t202" style="position:absolute;left:0;text-align:left;margin-left:-8.55pt;margin-top:23.55pt;width:48.7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" stroked="f">
                <v:textbox>
                  <w:txbxContent>
                    <w:p w14:paraId="4B43C306" w14:textId="77777777" w:rsidR="00584B62" w:rsidRPr="0078181E" w:rsidRDefault="00584B62" w:rsidP="00584B62">
                      <w:pPr>
                        <w:pStyle w:val="BodyText1"/>
                      </w:pPr>
                      <w:r>
                        <w:t>30/07/2018</w:t>
                      </w:r>
                    </w:p>
                    <w:p w14:paraId="019D9C6B" w14:textId="77777777" w:rsidR="00DE21AD" w:rsidRPr="0078181E" w:rsidRDefault="00DE21AD" w:rsidP="00DE21AD">
                      <w:pPr>
                        <w:pStyle w:val="BodyText1"/>
                      </w:pPr>
                    </w:p>
                  </w:txbxContent>
                </v:textbox>
              </v:shape>
            </w:pict>
          </mc:Fallback>
        </mc:AlternateContent>
      </w:r>
      <w:r w:rsidR="00DE21AD" w:rsidRPr="00FC52D5">
        <w:t>4.0</w:t>
      </w:r>
      <w:r w:rsidR="00DE21AD" w:rsidRPr="00FC52D5">
        <w:tab/>
        <w:t>Buildings and works</w:t>
      </w:r>
    </w:p>
    <w:p w14:paraId="52668EED" w14:textId="77777777" w:rsidR="00DE21AD" w:rsidRPr="00676570" w:rsidRDefault="00DE21AD" w:rsidP="00DE21AD">
      <w:pPr>
        <w:pStyle w:val="BodyText2"/>
        <w:rPr>
          <w:color w:val="0000FF"/>
        </w:rPr>
      </w:pPr>
      <w:r w:rsidRPr="00676570">
        <w:rPr>
          <w:color w:val="0000FF"/>
        </w:rPr>
        <w:t>Where no requirements are specified insert “None specified.”</w:t>
      </w:r>
    </w:p>
    <w:p w14:paraId="4385F01E" w14:textId="77777777" w:rsidR="00DE21AD" w:rsidRPr="00676570" w:rsidRDefault="00DE21AD" w:rsidP="00DE21AD">
      <w:pPr>
        <w:pStyle w:val="BodyText2"/>
        <w:rPr>
          <w:color w:val="0000FF"/>
        </w:rPr>
      </w:pPr>
      <w:r w:rsidRPr="00676570">
        <w:rPr>
          <w:color w:val="0000FF"/>
        </w:rPr>
        <w:t>or</w:t>
      </w:r>
    </w:p>
    <w:p w14:paraId="04597675" w14:textId="77777777" w:rsidR="00DE21AD" w:rsidRPr="00676570" w:rsidRDefault="00DE21AD" w:rsidP="00DE21AD">
      <w:pPr>
        <w:pStyle w:val="BodyText2"/>
        <w:rPr>
          <w:color w:val="0000FF"/>
        </w:rPr>
      </w:pPr>
      <w:r w:rsidRPr="00676570">
        <w:rPr>
          <w:color w:val="0000FF"/>
        </w:rPr>
        <w:t>Where permit exemptions are listed insert: “No permit is required to construct a building or construct or carry out works for the following:</w:t>
      </w:r>
    </w:p>
    <w:p w14:paraId="77222BE2" w14:textId="77777777" w:rsidR="00DE21AD" w:rsidRPr="00676570" w:rsidRDefault="00DE21AD" w:rsidP="00584B62">
      <w:pPr>
        <w:pStyle w:val="BodytextBlue"/>
      </w:pPr>
      <w:r w:rsidRPr="00676570">
        <w:lastRenderedPageBreak/>
        <w:t>[insert exemptions].”</w:t>
      </w:r>
    </w:p>
    <w:p w14:paraId="74FA84F2" w14:textId="77777777" w:rsidR="00DE21AD" w:rsidRPr="00676570" w:rsidRDefault="00DE21AD" w:rsidP="00DE21AD">
      <w:pPr>
        <w:pStyle w:val="BodyText2"/>
        <w:rPr>
          <w:color w:val="0000FF"/>
        </w:rPr>
      </w:pPr>
      <w:r w:rsidRPr="00676570">
        <w:rPr>
          <w:color w:val="0000FF"/>
        </w:rPr>
        <w:t>Where buildings and works requirements are specified insert specific buildings and works requirements such as “The following requirements apply to construct a building or construct or carry out works:</w:t>
      </w:r>
    </w:p>
    <w:p w14:paraId="49CB1DE4" w14:textId="77777777" w:rsidR="00DE21AD" w:rsidRPr="00676570" w:rsidRDefault="00DE21AD" w:rsidP="00584B62">
      <w:pPr>
        <w:pStyle w:val="BodytextBlue"/>
      </w:pPr>
      <w:r w:rsidRPr="00676570">
        <w:t>[insert requirements].”</w:t>
      </w:r>
    </w:p>
    <w:p w14:paraId="104695EA" w14:textId="77777777" w:rsidR="00DE21AD" w:rsidRPr="00676570" w:rsidRDefault="00DE21AD" w:rsidP="00DE21AD">
      <w:pPr>
        <w:pStyle w:val="BodyText2"/>
        <w:rPr>
          <w:color w:val="0000FF"/>
        </w:rPr>
      </w:pPr>
      <w:r w:rsidRPr="00676570">
        <w:rPr>
          <w:color w:val="0000FF"/>
        </w:rPr>
        <w:t>Where application requirements are specified insert “The following application requirements apply to an application for a permit under Clause 37.02, in addition to those specified in Clause 37.02 and elsewhere in the scheme and must accompany an application, as appropriate, to the satisfaction of the responsible authority:</w:t>
      </w:r>
    </w:p>
    <w:p w14:paraId="7EF1DC90" w14:textId="77777777" w:rsidR="00DE21AD" w:rsidRPr="00676570" w:rsidRDefault="00DE21AD" w:rsidP="00584B62">
      <w:pPr>
        <w:pStyle w:val="BodytextBlue"/>
      </w:pPr>
      <w:r w:rsidRPr="00676570">
        <w:t>[insert application requirements].”</w:t>
      </w:r>
    </w:p>
    <w:p w14:paraId="1FA7871C" w14:textId="77777777" w:rsidR="00DE21AD" w:rsidRPr="00676570" w:rsidRDefault="00DE21AD" w:rsidP="00DE21AD">
      <w:pPr>
        <w:pStyle w:val="BodyText2"/>
        <w:rPr>
          <w:color w:val="0000FF"/>
        </w:rPr>
      </w:pPr>
      <w:r w:rsidRPr="00676570">
        <w:rPr>
          <w:color w:val="0000FF"/>
        </w:rPr>
        <w:t xml:space="preserve">Where an exemption from notice and review is specified insert the precise wording of the exemption from notice and review such as: “An application to construct a building or construct or carry out works is exempt from the notice requirements of Section 52(1)(a), (b) and (d), the decision requirements of Section 64(1), (2) and (3) and the review rights of Section 82(1) of the Act.” </w:t>
      </w:r>
    </w:p>
    <w:p w14:paraId="78F70E51" w14:textId="77777777" w:rsidR="00DE21AD" w:rsidRPr="00676570" w:rsidRDefault="00DE21AD" w:rsidP="00DE21AD">
      <w:pPr>
        <w:pStyle w:val="BodyText2"/>
        <w:rPr>
          <w:color w:val="0000FF"/>
        </w:rPr>
      </w:pPr>
      <w:r w:rsidRPr="00676570">
        <w:rPr>
          <w:color w:val="0000FF"/>
        </w:rPr>
        <w:t>Where decisions guidelines are specified insert “The following decision guidelines apply to an application for a permit under Clause 37.02, in addition to those specified in Clause 37.02 and elsewhere in the scheme which must be considered, as appropriate, by the responsible authority:</w:t>
      </w:r>
    </w:p>
    <w:p w14:paraId="38ED2EC4" w14:textId="77777777" w:rsidR="00DE21AD" w:rsidRPr="00676570" w:rsidRDefault="00DE21AD" w:rsidP="00584B62">
      <w:pPr>
        <w:pStyle w:val="BodytextBlue"/>
      </w:pPr>
      <w:r w:rsidRPr="00676570">
        <w:t>[insert decision guidelines].”</w:t>
      </w:r>
    </w:p>
    <w:p w14:paraId="7E27DA0F" w14:textId="77777777" w:rsidR="00DE21AD" w:rsidRPr="00676570" w:rsidRDefault="00DE21AD" w:rsidP="00DE21AD">
      <w:pPr>
        <w:pStyle w:val="BodyText2"/>
        <w:rPr>
          <w:color w:val="0000FF"/>
        </w:rPr>
      </w:pPr>
      <w:r w:rsidRPr="00676570">
        <w:rPr>
          <w:color w:val="0000FF"/>
        </w:rPr>
        <w:t>See 37.02-4 for relevant provisions.</w:t>
      </w:r>
    </w:p>
    <w:p w14:paraId="59E56EE1" w14:textId="77777777" w:rsidR="00DE21AD" w:rsidRDefault="00F5718B" w:rsidP="00DE21AD">
      <w:pPr>
        <w:pStyle w:val="HeadC"/>
      </w:pPr>
      <w:r>
        <mc:AlternateContent>
          <mc:Choice Requires="wps">
            <w:drawing>
              <wp:anchor distT="0" distB="0" distL="114300" distR="114300" simplePos="0" relativeHeight="251659264" behindDoc="0" locked="0" layoutInCell="1" allowOverlap="1" wp14:anchorId="3E55B009" wp14:editId="784F2102">
                <wp:simplePos x="0" y="0"/>
                <wp:positionH relativeFrom="column">
                  <wp:posOffset>-108585</wp:posOffset>
                </wp:positionH>
                <wp:positionV relativeFrom="paragraph">
                  <wp:posOffset>292100</wp:posOffset>
                </wp:positionV>
                <wp:extent cx="676275" cy="274320"/>
                <wp:effectExtent l="0" t="0" r="9525"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9798EE" w14:textId="77777777" w:rsidR="00584B62" w:rsidRPr="0078181E" w:rsidRDefault="00584B62" w:rsidP="00584B62">
                            <w:pPr>
                              <w:pStyle w:val="BodyText1"/>
                            </w:pPr>
                            <w:r>
                              <w:t>30/07/2018</w:t>
                            </w:r>
                          </w:p>
                          <w:p w14:paraId="1ED2B0CD" w14:textId="77777777" w:rsidR="00DE21AD" w:rsidRPr="0078181E" w:rsidRDefault="00DE21AD" w:rsidP="00DE21AD">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5B009" id="Text Box 62" o:spid="_x0000_s1031" type="#_x0000_t202" style="position:absolute;left:0;text-align:left;margin-left:-8.55pt;margin-top:23pt;width:53.2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" stroked="f">
                <v:textbox>
                  <w:txbxContent>
                    <w:p w14:paraId="3C9798EE" w14:textId="77777777" w:rsidR="00584B62" w:rsidRPr="0078181E" w:rsidRDefault="00584B62" w:rsidP="00584B62">
                      <w:pPr>
                        <w:pStyle w:val="BodyText1"/>
                      </w:pPr>
                      <w:r>
                        <w:t>30/07/2018</w:t>
                      </w:r>
                    </w:p>
                    <w:p w14:paraId="1ED2B0CD" w14:textId="77777777" w:rsidR="00DE21AD" w:rsidRPr="0078181E" w:rsidRDefault="00DE21AD" w:rsidP="00DE21AD">
                      <w:pPr>
                        <w:pStyle w:val="BodyText1"/>
                      </w:pPr>
                    </w:p>
                  </w:txbxContent>
                </v:textbox>
              </v:shape>
            </w:pict>
          </mc:Fallback>
        </mc:AlternateContent>
      </w:r>
      <w:r w:rsidR="00DE21AD" w:rsidRPr="00FC52D5">
        <w:t>5.0</w:t>
      </w:r>
      <w:r w:rsidR="00DE21AD" w:rsidRPr="00FC52D5">
        <w:tab/>
      </w:r>
      <w:r w:rsidR="00F346DA">
        <w:t>S</w:t>
      </w:r>
      <w:r w:rsidR="00DE21AD" w:rsidRPr="00FC52D5">
        <w:t>igns</w:t>
      </w:r>
    </w:p>
    <w:p w14:paraId="51DB8A46" w14:textId="77777777" w:rsidR="00DE21AD" w:rsidRPr="00676570" w:rsidRDefault="00DE21AD" w:rsidP="00DE21AD">
      <w:pPr>
        <w:pStyle w:val="BodyText2"/>
        <w:rPr>
          <w:color w:val="0000FF"/>
        </w:rPr>
      </w:pPr>
      <w:r w:rsidRPr="00676570">
        <w:rPr>
          <w:color w:val="0000FF"/>
        </w:rPr>
        <w:t>Where no requirements are specified insert “None specified.” or</w:t>
      </w:r>
    </w:p>
    <w:p w14:paraId="6E5485C7" w14:textId="77777777" w:rsidR="00DE21AD" w:rsidRPr="00584B62" w:rsidRDefault="00DE21AD" w:rsidP="00584B62">
      <w:pPr>
        <w:pStyle w:val="BodyText2"/>
        <w:rPr>
          <w:color w:val="0000FF"/>
        </w:rPr>
      </w:pPr>
      <w:r w:rsidRPr="00584B62">
        <w:rPr>
          <w:color w:val="0000FF"/>
        </w:rPr>
        <w:t>Where sign requirements are specified insert “</w:t>
      </w:r>
      <w:r w:rsidR="00F346DA" w:rsidRPr="00584B62">
        <w:rPr>
          <w:color w:val="0000FF"/>
        </w:rPr>
        <w:t>S</w:t>
      </w:r>
      <w:r w:rsidRPr="00584B62">
        <w:rPr>
          <w:color w:val="0000FF"/>
        </w:rPr>
        <w:t>ign requirements are at Clause 52.05. All land located within [insert land/area/precinct] is in Category [insert sign category]. All other land is in [insert sign category].</w:t>
      </w:r>
    </w:p>
    <w:p w14:paraId="3B9D2824" w14:textId="77777777" w:rsidR="007B18B2" w:rsidRPr="00584B62" w:rsidRDefault="00DE21AD" w:rsidP="00584B62">
      <w:pPr>
        <w:pStyle w:val="BodyText2"/>
        <w:rPr>
          <w:color w:val="0000FF"/>
        </w:rPr>
      </w:pPr>
      <w:r w:rsidRPr="00584B62">
        <w:rPr>
          <w:color w:val="0000FF"/>
        </w:rPr>
        <w:t>See 37.02-5 for relevant provisions.</w:t>
      </w:r>
    </w:p>
    <w:sectPr w:rsidR="007B18B2" w:rsidRPr="00584B62"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8C5D6" w14:textId="77777777" w:rsidR="005A39D4" w:rsidRDefault="005A39D4">
      <w:r>
        <w:separator/>
      </w:r>
    </w:p>
    <w:p w14:paraId="07FA6821" w14:textId="77777777" w:rsidR="005A39D4" w:rsidRDefault="005A39D4"/>
    <w:p w14:paraId="2C79751C" w14:textId="77777777" w:rsidR="005A39D4" w:rsidRDefault="005A39D4"/>
    <w:p w14:paraId="4A8E72B6" w14:textId="77777777" w:rsidR="005A39D4" w:rsidRDefault="005A39D4"/>
  </w:endnote>
  <w:endnote w:type="continuationSeparator" w:id="0">
    <w:p w14:paraId="2F8E4B9C" w14:textId="77777777" w:rsidR="005A39D4" w:rsidRDefault="005A39D4">
      <w:r>
        <w:continuationSeparator/>
      </w:r>
    </w:p>
    <w:p w14:paraId="00F75D7E" w14:textId="77777777" w:rsidR="005A39D4" w:rsidRDefault="005A39D4"/>
    <w:p w14:paraId="2CCA58A2" w14:textId="77777777" w:rsidR="005A39D4" w:rsidRDefault="005A39D4"/>
    <w:p w14:paraId="69B6F89F" w14:textId="77777777" w:rsidR="005A39D4" w:rsidRDefault="005A39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6C6F8518-A3C7-42F5-B05B-612528C67868}"/>
    <w:embedBold r:id="rId2" w:fontKey="{4DCD823C-9D99-4C28-B9EF-29277D6FC2B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60108C23-2483-40A2-9E36-8B265265CCB4}"/>
  </w:font>
  <w:font w:name="Calibri">
    <w:panose1 w:val="020F0502020204030204"/>
    <w:charset w:val="00"/>
    <w:family w:val="swiss"/>
    <w:pitch w:val="variable"/>
    <w:sig w:usb0="E4002EFF" w:usb1="C000247B" w:usb2="00000009" w:usb3="00000000" w:csb0="000001FF" w:csb1="00000000"/>
    <w:embedRegular r:id="rId4" w:fontKey="{5BDC3CD8-8E04-44B8-B111-86C064FA1F59}"/>
  </w:font>
  <w:font w:name="Cambria">
    <w:panose1 w:val="02040503050406030204"/>
    <w:charset w:val="00"/>
    <w:family w:val="roman"/>
    <w:pitch w:val="variable"/>
    <w:sig w:usb0="E00006FF" w:usb1="420024FF" w:usb2="02000000" w:usb3="00000000" w:csb0="0000019F" w:csb1="00000000"/>
    <w:embedRegular r:id="rId5" w:fontKey="{359F2394-91B0-4751-9FC4-70B242D6BC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57E74" w14:textId="1A506EBE" w:rsidR="00E965FE" w:rsidRPr="00FF2CB7" w:rsidRDefault="003B4192" w:rsidP="00584B62">
    <w:pPr>
      <w:pStyle w:val="Footer"/>
      <w:tabs>
        <w:tab w:val="clear" w:pos="8640"/>
        <w:tab w:val="right" w:pos="8477"/>
      </w:tabs>
    </w:pPr>
    <w:r>
      <w:rPr>
        <w:noProof/>
        <w:color w:val="000000"/>
      </w:rPr>
      <mc:AlternateContent>
        <mc:Choice Requires="wps">
          <w:drawing>
            <wp:anchor distT="0" distB="0" distL="114300" distR="114300" simplePos="0" relativeHeight="251658752" behindDoc="0" locked="0" layoutInCell="0" allowOverlap="1" wp14:anchorId="1AB51BFC" wp14:editId="37078EEE">
              <wp:simplePos x="0" y="0"/>
              <wp:positionH relativeFrom="page">
                <wp:posOffset>0</wp:posOffset>
              </wp:positionH>
              <wp:positionV relativeFrom="page">
                <wp:posOffset>10214610</wp:posOffset>
              </wp:positionV>
              <wp:extent cx="7543165" cy="273050"/>
              <wp:effectExtent l="0" t="0" r="0" b="12700"/>
              <wp:wrapNone/>
              <wp:docPr id="1" name="MSIPCMf8904704a11fa61effb4b65c" descr="{&quot;HashCode&quot;:-1264680268,&quot;Height&quot;:840.0,&quot;Width&quot;:593.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431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6DC819" w14:textId="76059BFC" w:rsidR="003B4192" w:rsidRPr="003B4192" w:rsidRDefault="003B4192" w:rsidP="003B4192">
                          <w:pPr>
                            <w:jc w:val="center"/>
                            <w:rPr>
                              <w:rFonts w:ascii="Calibri" w:hAnsi="Calibri" w:cs="Calibri"/>
                              <w:color w:val="000000"/>
                            </w:rPr>
                          </w:pPr>
                          <w:r w:rsidRPr="003B4192">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AB51BFC" id="_x0000_t202" coordsize="21600,21600" o:spt="202" path="m,l,21600r21600,l21600,xe">
              <v:stroke joinstyle="miter"/>
              <v:path gradientshapeok="t" o:connecttype="rect"/>
            </v:shapetype>
            <v:shape id="MSIPCMf8904704a11fa61effb4b65c" o:spid="_x0000_s1032" type="#_x0000_t202" alt="{&quot;HashCode&quot;:-1264680268,&quot;Height&quot;:840.0,&quot;Width&quot;:593.0,&quot;Placement&quot;:&quot;Footer&quot;,&quot;Index&quot;:&quot;Primary&quot;,&quot;Section&quot;:1,&quot;Top&quot;:0.0,&quot;Left&quot;:0.0}" style="position:absolute;margin-left:0;margin-top:804.3pt;width:593.95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" o:allowincell="f" filled="f" stroked="f" strokeweight=".5pt">
              <v:textbox inset=",0,,0">
                <w:txbxContent>
                  <w:p w14:paraId="1E6DC819" w14:textId="76059BFC" w:rsidR="003B4192" w:rsidRPr="003B4192" w:rsidRDefault="003B4192" w:rsidP="003B4192">
                    <w:pPr>
                      <w:jc w:val="center"/>
                      <w:rPr>
                        <w:rFonts w:ascii="Calibri" w:hAnsi="Calibri" w:cs="Calibri"/>
                        <w:color w:val="000000"/>
                      </w:rPr>
                    </w:pPr>
                    <w:r w:rsidRPr="003B4192">
                      <w:rPr>
                        <w:rFonts w:ascii="Calibri" w:hAnsi="Calibri" w:cs="Calibri"/>
                        <w:color w:val="000000"/>
                      </w:rPr>
                      <w:t>OFFICIAL</w:t>
                    </w:r>
                  </w:p>
                </w:txbxContent>
              </v:textbox>
              <w10:wrap anchorx="page" anchory="page"/>
            </v:shape>
          </w:pict>
        </mc:Fallback>
      </mc:AlternateContent>
    </w:r>
    <w:r w:rsidR="00756110">
      <w:rPr>
        <w:color w:val="000000"/>
      </w:rPr>
      <w:t xml:space="preserve">Zones – Clause 37.02 – Schedule </w:t>
    </w:r>
    <w:r w:rsidR="00756110" w:rsidRPr="00D22995">
      <w:rPr>
        <w:color w:val="FF0000"/>
      </w:rPr>
      <w:t>[Number]</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584B62">
      <w:rPr>
        <w:rStyle w:val="PageNumber"/>
        <w:noProof/>
      </w:rPr>
      <w:t>1</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584B62">
      <w:rPr>
        <w:rStyle w:val="PageNumber"/>
        <w:noProof/>
      </w:rPr>
      <w:t>3</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23E78" w14:textId="77777777" w:rsidR="005A39D4" w:rsidRDefault="005A39D4">
      <w:r>
        <w:separator/>
      </w:r>
    </w:p>
    <w:p w14:paraId="67133511" w14:textId="77777777" w:rsidR="005A39D4" w:rsidRDefault="005A39D4"/>
    <w:p w14:paraId="66E7C535" w14:textId="77777777" w:rsidR="005A39D4" w:rsidRDefault="005A39D4"/>
    <w:p w14:paraId="64858201" w14:textId="77777777" w:rsidR="005A39D4" w:rsidRDefault="005A39D4"/>
  </w:footnote>
  <w:footnote w:type="continuationSeparator" w:id="0">
    <w:p w14:paraId="5C9CE064" w14:textId="77777777" w:rsidR="005A39D4" w:rsidRDefault="005A39D4">
      <w:r>
        <w:continuationSeparator/>
      </w:r>
    </w:p>
    <w:p w14:paraId="09594EBF" w14:textId="77777777" w:rsidR="005A39D4" w:rsidRDefault="005A39D4"/>
    <w:p w14:paraId="422EB6E0" w14:textId="77777777" w:rsidR="005A39D4" w:rsidRDefault="005A39D4"/>
    <w:p w14:paraId="152A7FC7" w14:textId="77777777" w:rsidR="005A39D4" w:rsidRDefault="005A39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CFC2" w14:textId="77777777" w:rsidR="00E965FE" w:rsidRDefault="00756110" w:rsidP="00756110">
    <w:pPr>
      <w:jc w:val="center"/>
    </w:pPr>
    <w:r w:rsidRPr="00D22995">
      <w:rPr>
        <w:rFonts w:ascii="Times New Roman" w:hAnsi="Times New Roman"/>
        <w:smallCaps/>
        <w:color w:val="FF0000"/>
        <w:sz w:val="18"/>
        <w:u w:color="0000FF"/>
      </w:rPr>
      <w:t>[Insert Planning Scheme name]</w:t>
    </w:r>
    <w:r>
      <w:rPr>
        <w:rFonts w:ascii="Times New Roman" w:hAnsi="Times New Roman"/>
        <w:smallCaps/>
        <w:color w:val="000000"/>
        <w:sz w:val="18"/>
        <w:u w:color="0000FF"/>
      </w:rPr>
      <w:t xml:space="preserve"> </w:t>
    </w:r>
    <w:r w:rsidR="00E965FE">
      <w:rPr>
        <w:smallCaps/>
        <w:sz w:val="18"/>
      </w:rPr>
      <w:t xml:space="preserve"> 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11DE1"/>
    <w:multiLevelType w:val="singleLevel"/>
    <w:tmpl w:val="2F92848A"/>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4"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1"/>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4"/>
  </w:num>
  <w:num w:numId="17">
    <w:abstractNumId w:val="13"/>
  </w:num>
  <w:num w:numId="18">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TrueTypeFonts/>
  <w:hideSpellingErrors/>
  <w:hideGrammaticalErrors/>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718B"/>
    <w:rsid w:val="000104C5"/>
    <w:rsid w:val="000252D5"/>
    <w:rsid w:val="00040242"/>
    <w:rsid w:val="00062CB8"/>
    <w:rsid w:val="000A05DE"/>
    <w:rsid w:val="000D2A26"/>
    <w:rsid w:val="00130858"/>
    <w:rsid w:val="00146C62"/>
    <w:rsid w:val="001557DD"/>
    <w:rsid w:val="00155A71"/>
    <w:rsid w:val="00157776"/>
    <w:rsid w:val="00162485"/>
    <w:rsid w:val="001643B4"/>
    <w:rsid w:val="00187C9C"/>
    <w:rsid w:val="001C4BB8"/>
    <w:rsid w:val="001D2606"/>
    <w:rsid w:val="001D5E5A"/>
    <w:rsid w:val="001D71C7"/>
    <w:rsid w:val="001E03B6"/>
    <w:rsid w:val="001E73D9"/>
    <w:rsid w:val="001F3FD6"/>
    <w:rsid w:val="001F7184"/>
    <w:rsid w:val="00224F22"/>
    <w:rsid w:val="002547F2"/>
    <w:rsid w:val="002567E4"/>
    <w:rsid w:val="00266E2F"/>
    <w:rsid w:val="002922F5"/>
    <w:rsid w:val="002A20A3"/>
    <w:rsid w:val="002A29A8"/>
    <w:rsid w:val="002A3A34"/>
    <w:rsid w:val="002A5240"/>
    <w:rsid w:val="002B09AA"/>
    <w:rsid w:val="002B1E3A"/>
    <w:rsid w:val="002B2152"/>
    <w:rsid w:val="002B3041"/>
    <w:rsid w:val="002D0F4F"/>
    <w:rsid w:val="002E1674"/>
    <w:rsid w:val="002F4A6F"/>
    <w:rsid w:val="003003E6"/>
    <w:rsid w:val="003321DF"/>
    <w:rsid w:val="0033309F"/>
    <w:rsid w:val="00333AD7"/>
    <w:rsid w:val="00351F84"/>
    <w:rsid w:val="00356507"/>
    <w:rsid w:val="0035716C"/>
    <w:rsid w:val="00363BB6"/>
    <w:rsid w:val="003763E9"/>
    <w:rsid w:val="0037761E"/>
    <w:rsid w:val="003924B4"/>
    <w:rsid w:val="003A5955"/>
    <w:rsid w:val="003B4192"/>
    <w:rsid w:val="003B4808"/>
    <w:rsid w:val="003B6B60"/>
    <w:rsid w:val="003C3E63"/>
    <w:rsid w:val="003D595D"/>
    <w:rsid w:val="003D6754"/>
    <w:rsid w:val="003D6891"/>
    <w:rsid w:val="003E0D3B"/>
    <w:rsid w:val="003F5A29"/>
    <w:rsid w:val="00417939"/>
    <w:rsid w:val="00423909"/>
    <w:rsid w:val="00443A42"/>
    <w:rsid w:val="004443C1"/>
    <w:rsid w:val="00453791"/>
    <w:rsid w:val="00482240"/>
    <w:rsid w:val="004921FC"/>
    <w:rsid w:val="004954E1"/>
    <w:rsid w:val="00495A18"/>
    <w:rsid w:val="004A3635"/>
    <w:rsid w:val="004A53DC"/>
    <w:rsid w:val="004E3F47"/>
    <w:rsid w:val="004F10C0"/>
    <w:rsid w:val="004F6A09"/>
    <w:rsid w:val="005043D6"/>
    <w:rsid w:val="005147AF"/>
    <w:rsid w:val="005165C1"/>
    <w:rsid w:val="00530B12"/>
    <w:rsid w:val="005419EE"/>
    <w:rsid w:val="00546531"/>
    <w:rsid w:val="005578B7"/>
    <w:rsid w:val="0057245A"/>
    <w:rsid w:val="00574D4D"/>
    <w:rsid w:val="00584B62"/>
    <w:rsid w:val="005A2075"/>
    <w:rsid w:val="005A39D4"/>
    <w:rsid w:val="005B2D86"/>
    <w:rsid w:val="005E20C3"/>
    <w:rsid w:val="005E39A8"/>
    <w:rsid w:val="005E7E93"/>
    <w:rsid w:val="005F02EF"/>
    <w:rsid w:val="006262BB"/>
    <w:rsid w:val="006276E8"/>
    <w:rsid w:val="006942DE"/>
    <w:rsid w:val="006A0152"/>
    <w:rsid w:val="006B1932"/>
    <w:rsid w:val="006B2587"/>
    <w:rsid w:val="006B585A"/>
    <w:rsid w:val="006C5087"/>
    <w:rsid w:val="006D5439"/>
    <w:rsid w:val="006D5F59"/>
    <w:rsid w:val="006D6E60"/>
    <w:rsid w:val="006E62B9"/>
    <w:rsid w:val="006E7207"/>
    <w:rsid w:val="006E77A8"/>
    <w:rsid w:val="007071B0"/>
    <w:rsid w:val="00710D9D"/>
    <w:rsid w:val="007145A1"/>
    <w:rsid w:val="007323EF"/>
    <w:rsid w:val="00740A4E"/>
    <w:rsid w:val="00747ED6"/>
    <w:rsid w:val="00756110"/>
    <w:rsid w:val="007656BB"/>
    <w:rsid w:val="007723FF"/>
    <w:rsid w:val="007746A3"/>
    <w:rsid w:val="00782A23"/>
    <w:rsid w:val="00796C03"/>
    <w:rsid w:val="007B18B2"/>
    <w:rsid w:val="007B6439"/>
    <w:rsid w:val="007D1BE5"/>
    <w:rsid w:val="007D582C"/>
    <w:rsid w:val="007D6D4E"/>
    <w:rsid w:val="007E5111"/>
    <w:rsid w:val="007F7045"/>
    <w:rsid w:val="00803810"/>
    <w:rsid w:val="00806BE6"/>
    <w:rsid w:val="0082351D"/>
    <w:rsid w:val="00836BF6"/>
    <w:rsid w:val="008377A2"/>
    <w:rsid w:val="00853BC0"/>
    <w:rsid w:val="0085625C"/>
    <w:rsid w:val="00860CA3"/>
    <w:rsid w:val="008614BA"/>
    <w:rsid w:val="0086238C"/>
    <w:rsid w:val="008665DC"/>
    <w:rsid w:val="00871280"/>
    <w:rsid w:val="008741C7"/>
    <w:rsid w:val="00896B02"/>
    <w:rsid w:val="008A44A4"/>
    <w:rsid w:val="008B1E6C"/>
    <w:rsid w:val="008B369A"/>
    <w:rsid w:val="008C529C"/>
    <w:rsid w:val="008C64BE"/>
    <w:rsid w:val="008D5806"/>
    <w:rsid w:val="008E4D30"/>
    <w:rsid w:val="00906A56"/>
    <w:rsid w:val="00910D3E"/>
    <w:rsid w:val="00911A84"/>
    <w:rsid w:val="00916988"/>
    <w:rsid w:val="00935C82"/>
    <w:rsid w:val="009530DE"/>
    <w:rsid w:val="009612A0"/>
    <w:rsid w:val="0097313F"/>
    <w:rsid w:val="009923E4"/>
    <w:rsid w:val="009932BD"/>
    <w:rsid w:val="009A28F6"/>
    <w:rsid w:val="009B6F4F"/>
    <w:rsid w:val="009C27D4"/>
    <w:rsid w:val="009D3694"/>
    <w:rsid w:val="009D48B1"/>
    <w:rsid w:val="009D5CD7"/>
    <w:rsid w:val="009E7819"/>
    <w:rsid w:val="009F2088"/>
    <w:rsid w:val="009F3C9E"/>
    <w:rsid w:val="009F6E81"/>
    <w:rsid w:val="00A14955"/>
    <w:rsid w:val="00A15ECA"/>
    <w:rsid w:val="00A17F92"/>
    <w:rsid w:val="00A57BD3"/>
    <w:rsid w:val="00A57E91"/>
    <w:rsid w:val="00A75810"/>
    <w:rsid w:val="00A80BD8"/>
    <w:rsid w:val="00A82822"/>
    <w:rsid w:val="00A8300D"/>
    <w:rsid w:val="00A847A9"/>
    <w:rsid w:val="00AA43B8"/>
    <w:rsid w:val="00AB05E7"/>
    <w:rsid w:val="00AB28C4"/>
    <w:rsid w:val="00AB362C"/>
    <w:rsid w:val="00AB45F5"/>
    <w:rsid w:val="00AD4D20"/>
    <w:rsid w:val="00AE5784"/>
    <w:rsid w:val="00B12957"/>
    <w:rsid w:val="00B24A6A"/>
    <w:rsid w:val="00B253FE"/>
    <w:rsid w:val="00B27E18"/>
    <w:rsid w:val="00B34842"/>
    <w:rsid w:val="00B369D2"/>
    <w:rsid w:val="00B43834"/>
    <w:rsid w:val="00B6375E"/>
    <w:rsid w:val="00B72330"/>
    <w:rsid w:val="00B87436"/>
    <w:rsid w:val="00B93E23"/>
    <w:rsid w:val="00B95F65"/>
    <w:rsid w:val="00BB3A9E"/>
    <w:rsid w:val="00BE69D9"/>
    <w:rsid w:val="00BE762B"/>
    <w:rsid w:val="00BF3CC1"/>
    <w:rsid w:val="00BF4421"/>
    <w:rsid w:val="00BF533D"/>
    <w:rsid w:val="00BF5D40"/>
    <w:rsid w:val="00C14C0E"/>
    <w:rsid w:val="00C157F0"/>
    <w:rsid w:val="00C234B7"/>
    <w:rsid w:val="00C33FF8"/>
    <w:rsid w:val="00C4476A"/>
    <w:rsid w:val="00C52E26"/>
    <w:rsid w:val="00C60A6E"/>
    <w:rsid w:val="00C71D4D"/>
    <w:rsid w:val="00C737D4"/>
    <w:rsid w:val="00C76C1A"/>
    <w:rsid w:val="00C84CF9"/>
    <w:rsid w:val="00CB77F8"/>
    <w:rsid w:val="00CC623F"/>
    <w:rsid w:val="00CF1AE9"/>
    <w:rsid w:val="00CF1DF8"/>
    <w:rsid w:val="00CF6C95"/>
    <w:rsid w:val="00CF7DED"/>
    <w:rsid w:val="00D00CE4"/>
    <w:rsid w:val="00D0306C"/>
    <w:rsid w:val="00D2572D"/>
    <w:rsid w:val="00D76F13"/>
    <w:rsid w:val="00D821BE"/>
    <w:rsid w:val="00D86263"/>
    <w:rsid w:val="00D922E9"/>
    <w:rsid w:val="00D951E9"/>
    <w:rsid w:val="00DC5DC1"/>
    <w:rsid w:val="00DD1FFA"/>
    <w:rsid w:val="00DD680C"/>
    <w:rsid w:val="00DE21AD"/>
    <w:rsid w:val="00DF555B"/>
    <w:rsid w:val="00DF6768"/>
    <w:rsid w:val="00DF6BAD"/>
    <w:rsid w:val="00E075DE"/>
    <w:rsid w:val="00E11C0A"/>
    <w:rsid w:val="00E12E8B"/>
    <w:rsid w:val="00E25799"/>
    <w:rsid w:val="00E411D1"/>
    <w:rsid w:val="00E47F19"/>
    <w:rsid w:val="00E52A93"/>
    <w:rsid w:val="00E6358F"/>
    <w:rsid w:val="00E717C0"/>
    <w:rsid w:val="00E83950"/>
    <w:rsid w:val="00E914BC"/>
    <w:rsid w:val="00E965FE"/>
    <w:rsid w:val="00EA6662"/>
    <w:rsid w:val="00EC4533"/>
    <w:rsid w:val="00EF053A"/>
    <w:rsid w:val="00EF726C"/>
    <w:rsid w:val="00F037C6"/>
    <w:rsid w:val="00F05F3D"/>
    <w:rsid w:val="00F1653F"/>
    <w:rsid w:val="00F346DA"/>
    <w:rsid w:val="00F56982"/>
    <w:rsid w:val="00F56C09"/>
    <w:rsid w:val="00F5718B"/>
    <w:rsid w:val="00F63A2B"/>
    <w:rsid w:val="00F84355"/>
    <w:rsid w:val="00F90122"/>
    <w:rsid w:val="00F97B83"/>
    <w:rsid w:val="00FA22F0"/>
    <w:rsid w:val="00FB0619"/>
    <w:rsid w:val="00FD6A14"/>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12BB952"/>
  <w15:docId w15:val="{9104EDBE-0463-4560-BCA3-D55B0E313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4B62"/>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qFormat/>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qFormat/>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6262BB"/>
    <w:pPr>
      <w:keepNext/>
    </w:pPr>
    <w:rPr>
      <w:caps w:val="0"/>
      <w:sz w:val="20"/>
    </w:rPr>
  </w:style>
  <w:style w:type="paragraph" w:customStyle="1" w:styleId="Bodytext0">
    <w:name w:val="Body text •"/>
    <w:basedOn w:val="BodyText10"/>
    <w:next w:val="BodyText1"/>
    <w:link w:val="BodytextChar1"/>
    <w:rsid w:val="00157776"/>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link w:val="CommentTextChar"/>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6262BB"/>
    <w:rPr>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DE21AD"/>
    <w:pPr>
      <w:spacing w:before="60" w:after="80"/>
      <w:ind w:left="1134"/>
      <w:jc w:val="both"/>
    </w:pPr>
    <w:rPr>
      <w:rFonts w:ascii="Times New Roman" w:hAnsi="Times New Roman"/>
      <w:sz w:val="20"/>
    </w:rPr>
  </w:style>
  <w:style w:type="paragraph" w:customStyle="1" w:styleId="TabletextBlue">
    <w:name w:val="Table text + Blue"/>
    <w:basedOn w:val="Tabletext1"/>
    <w:rsid w:val="00DE21AD"/>
    <w:rPr>
      <w:color w:val="0000FF"/>
    </w:rPr>
  </w:style>
  <w:style w:type="character" w:customStyle="1" w:styleId="CommentTextChar">
    <w:name w:val="Comment Text Char"/>
    <w:basedOn w:val="DefaultParagraphFont"/>
    <w:link w:val="CommentText"/>
    <w:semiHidden/>
    <w:rsid w:val="007E5111"/>
    <w:rPr>
      <w:sz w:val="24"/>
    </w:rPr>
  </w:style>
  <w:style w:type="paragraph" w:customStyle="1" w:styleId="BodytextBlue">
    <w:name w:val="Body text • + Blue"/>
    <w:basedOn w:val="Bodytext0"/>
    <w:rsid w:val="00584B62"/>
    <w:pPr>
      <w:tabs>
        <w:tab w:val="clear" w:pos="360"/>
        <w:tab w:val="num" w:pos="1985"/>
      </w:tabs>
    </w:pPr>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172107333">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054963517">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ewis\Documents\Smart%20Planning\VC2B%20Sweep\Clauses%20to%20be%20swept\37_02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8A943-1EA9-4D12-8EED-6303C1FCE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37_02s.dot</Template>
  <TotalTime>33</TotalTime>
  <Pages>3</Pages>
  <Words>982</Words>
  <Characters>5604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Paul Lewis</dc:creator>
  <cp:lastModifiedBy>Letitia J Neilson (DELWP)</cp:lastModifiedBy>
  <cp:revision>6</cp:revision>
  <cp:lastPrinted>2011-09-16T06:11:00Z</cp:lastPrinted>
  <dcterms:created xsi:type="dcterms:W3CDTF">2018-06-05T22:44:00Z</dcterms:created>
  <dcterms:modified xsi:type="dcterms:W3CDTF">2022-11-09T01:40:00Z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y fmtid="{D5CDD505-2E9C-101B-9397-08002B2CF9AE}" pid="7" name="MSIP_Label_4257e2ab-f512-40e2-9c9a-c64247360765_Enabled">
    <vt:lpwstr>true</vt:lpwstr>
  </property>
  <property fmtid="{D5CDD505-2E9C-101B-9397-08002B2CF9AE}" pid="8" name="MSIP_Label_4257e2ab-f512-40e2-9c9a-c64247360765_SetDate">
    <vt:lpwstr>2022-11-09T01:40:40Z</vt:lpwstr>
  </property>
  <property fmtid="{D5CDD505-2E9C-101B-9397-08002B2CF9AE}" pid="9" name="MSIP_Label_4257e2ab-f512-40e2-9c9a-c64247360765_Method">
    <vt:lpwstr>Privileged</vt:lpwstr>
  </property>
  <property fmtid="{D5CDD505-2E9C-101B-9397-08002B2CF9AE}" pid="10" name="MSIP_Label_4257e2ab-f512-40e2-9c9a-c64247360765_Name">
    <vt:lpwstr>OFFICIAL</vt:lpwstr>
  </property>
  <property fmtid="{D5CDD505-2E9C-101B-9397-08002B2CF9AE}" pid="11" name="MSIP_Label_4257e2ab-f512-40e2-9c9a-c64247360765_SiteId">
    <vt:lpwstr>e8bdd6f7-fc18-4e48-a554-7f547927223b</vt:lpwstr>
  </property>
  <property fmtid="{D5CDD505-2E9C-101B-9397-08002B2CF9AE}" pid="12" name="MSIP_Label_4257e2ab-f512-40e2-9c9a-c64247360765_ActionId">
    <vt:lpwstr>b26b57a8-9f95-487d-98aa-c0b4df7aaf4f</vt:lpwstr>
  </property>
  <property fmtid="{D5CDD505-2E9C-101B-9397-08002B2CF9AE}" pid="13" name="MSIP_Label_4257e2ab-f512-40e2-9c9a-c64247360765_ContentBits">
    <vt:lpwstr>2</vt:lpwstr>
  </property>
</Properties>
</file>