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8651C" w14:textId="7DC48F08" w:rsidR="00486969" w:rsidRDefault="00F1427F" w:rsidP="00486969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586526" wp14:editId="643F947B">
                <wp:simplePos x="0" y="0"/>
                <wp:positionH relativeFrom="column">
                  <wp:posOffset>-88097</wp:posOffset>
                </wp:positionH>
                <wp:positionV relativeFrom="paragraph">
                  <wp:posOffset>129396</wp:posOffset>
                </wp:positionV>
                <wp:extent cx="638354" cy="274320"/>
                <wp:effectExtent l="0" t="0" r="9525" b="0"/>
                <wp:wrapNone/>
                <wp:docPr id="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54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8653F" w14:textId="13BDD9F6" w:rsidR="00486969" w:rsidRDefault="003B1571" w:rsidP="003B1571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755F5D13" w14:textId="77777777" w:rsidR="003B1571" w:rsidRDefault="003B1571" w:rsidP="003B157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86526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-6.95pt;margin-top:10.2pt;width:50.2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" stroked="f">
                <v:textbox>
                  <w:txbxContent>
                    <w:p w14:paraId="5758653F" w14:textId="13BDD9F6" w:rsidR="00486969" w:rsidRDefault="003B1571" w:rsidP="003B1571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755F5D13" w14:textId="77777777" w:rsidR="003B1571" w:rsidRDefault="003B1571" w:rsidP="003B157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486969">
        <w:tab/>
        <w:t>SCHEDULE TO CLAUSE 52.3</w:t>
      </w:r>
      <w:r>
        <w:t>3</w:t>
      </w:r>
      <w:r w:rsidR="00486969">
        <w:t xml:space="preserve"> POST BOXES AND DRY STONE WALLS</w:t>
      </w:r>
    </w:p>
    <w:p w14:paraId="5758651D" w14:textId="77777777" w:rsidR="00486969" w:rsidRPr="000A7FB2" w:rsidRDefault="00F1427F" w:rsidP="00486969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586528" wp14:editId="68CB59B8">
                <wp:simplePos x="0" y="0"/>
                <wp:positionH relativeFrom="column">
                  <wp:posOffset>-70844</wp:posOffset>
                </wp:positionH>
                <wp:positionV relativeFrom="paragraph">
                  <wp:posOffset>202026</wp:posOffset>
                </wp:positionV>
                <wp:extent cx="620922" cy="274320"/>
                <wp:effectExtent l="0" t="0" r="8255" b="0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22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86541" w14:textId="5F01859E" w:rsidR="00486969" w:rsidRDefault="003B1571" w:rsidP="00486969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586FFA8E" w14:textId="77777777" w:rsidR="003B1571" w:rsidRPr="00862572" w:rsidRDefault="003B1571" w:rsidP="00486969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86528" id="Text Box 41" o:spid="_x0000_s1027" type="#_x0000_t202" style="position:absolute;left:0;text-align:left;margin-left:-5.6pt;margin-top:15.9pt;width:48.9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jchw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" stroked="f">
                <v:textbox>
                  <w:txbxContent>
                    <w:p w14:paraId="57586541" w14:textId="5F01859E" w:rsidR="00486969" w:rsidRDefault="003B1571" w:rsidP="00486969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586FFA8E" w14:textId="77777777" w:rsidR="003B1571" w:rsidRPr="00862572" w:rsidRDefault="003B1571" w:rsidP="00486969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486969" w:rsidRPr="000A7FB2">
        <w:t>1.0</w:t>
      </w:r>
      <w:r w:rsidR="00486969" w:rsidRPr="000A7FB2">
        <w:tab/>
        <w:t>Permit requirement for dry stone walls</w:t>
      </w:r>
    </w:p>
    <w:tbl>
      <w:tblPr>
        <w:tblW w:w="7654" w:type="dxa"/>
        <w:tblInd w:w="1134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7654"/>
      </w:tblGrid>
      <w:tr w:rsidR="00486969" w14:paraId="5758651F" w14:textId="77777777" w:rsidTr="00810775">
        <w:trPr>
          <w:cantSplit/>
          <w:tblHeader/>
        </w:trPr>
        <w:tc>
          <w:tcPr>
            <w:tcW w:w="7654" w:type="dxa"/>
            <w:shd w:val="solid" w:color="auto" w:fill="auto"/>
          </w:tcPr>
          <w:p w14:paraId="5758651E" w14:textId="77777777" w:rsidR="00486969" w:rsidRPr="009B1035" w:rsidRDefault="00486969" w:rsidP="00810775">
            <w:pPr>
              <w:pStyle w:val="Tablelabel"/>
            </w:pPr>
            <w:r w:rsidRPr="009B1035">
              <w:t>Land</w:t>
            </w:r>
          </w:p>
        </w:tc>
      </w:tr>
      <w:tr w:rsidR="00486969" w14:paraId="57586523" w14:textId="77777777" w:rsidTr="00810775">
        <w:trPr>
          <w:cantSplit/>
        </w:trPr>
        <w:tc>
          <w:tcPr>
            <w:tcW w:w="7654" w:type="dxa"/>
          </w:tcPr>
          <w:p w14:paraId="57586520" w14:textId="77777777" w:rsidR="00486969" w:rsidRPr="00BE703E" w:rsidRDefault="00486969" w:rsidP="00810775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“None specified” </w:t>
            </w:r>
          </w:p>
          <w:p w14:paraId="57586521" w14:textId="77777777" w:rsidR="00486969" w:rsidRPr="00BE703E" w:rsidRDefault="00486969" w:rsidP="00810775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14:paraId="57586522" w14:textId="77777777" w:rsidR="00486969" w:rsidRDefault="00486969" w:rsidP="00810775">
            <w:pPr>
              <w:pStyle w:val="Tabletext1"/>
            </w:pPr>
            <w:r w:rsidRPr="00BE703E">
              <w:rPr>
                <w:color w:val="0000FF"/>
              </w:rPr>
              <w:t>details of land subject to the requirement, ensuring that land is clearly identifiable</w:t>
            </w:r>
          </w:p>
        </w:tc>
      </w:tr>
    </w:tbl>
    <w:p w14:paraId="57586525" w14:textId="458CDD1B" w:rsidR="00286575" w:rsidRDefault="00286575">
      <w:bookmarkStart w:id="0" w:name="_GoBack"/>
      <w:bookmarkEnd w:id="0"/>
    </w:p>
    <w:sectPr w:rsidR="00286575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E0C36" w14:textId="77777777" w:rsidR="00576A50" w:rsidRDefault="00576A50">
      <w:r>
        <w:separator/>
      </w:r>
    </w:p>
    <w:p w14:paraId="51F755FF" w14:textId="77777777" w:rsidR="00576A50" w:rsidRDefault="00576A50"/>
    <w:p w14:paraId="18AB046F" w14:textId="77777777" w:rsidR="00576A50" w:rsidRDefault="00576A50"/>
    <w:p w14:paraId="73D5E645" w14:textId="77777777" w:rsidR="00576A50" w:rsidRDefault="00576A50"/>
  </w:endnote>
  <w:endnote w:type="continuationSeparator" w:id="0">
    <w:p w14:paraId="6024866E" w14:textId="77777777" w:rsidR="00576A50" w:rsidRDefault="00576A50">
      <w:r>
        <w:continuationSeparator/>
      </w:r>
    </w:p>
    <w:p w14:paraId="74462178" w14:textId="77777777" w:rsidR="00576A50" w:rsidRDefault="00576A50"/>
    <w:p w14:paraId="417EEDEF" w14:textId="77777777" w:rsidR="00576A50" w:rsidRDefault="00576A50"/>
    <w:p w14:paraId="3D7AAEAF" w14:textId="77777777" w:rsidR="00576A50" w:rsidRDefault="00576A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7F986F-52B2-4C18-B88C-588F32D7EB95}"/>
    <w:embedBold r:id="rId2" w:fontKey="{83DEDEA9-A201-4121-93D1-6E8B7ADC13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BE5137F-8D9E-4A5C-9750-8B0ED5EE90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8E87FF-2890-4747-B3DB-84C83B4699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292A91E-1F3D-4417-8C6F-2C4FC60B3B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8653C" w14:textId="17EB8910" w:rsidR="00E965FE" w:rsidRPr="00FF2CB7" w:rsidRDefault="00810775" w:rsidP="00FF2CB7">
    <w:pPr>
      <w:pStyle w:val="Footer"/>
      <w:tabs>
        <w:tab w:val="clear" w:pos="8640"/>
        <w:tab w:val="right" w:pos="8505"/>
      </w:tabs>
    </w:pPr>
    <w:r w:rsidRPr="00B84836">
      <w:t>Particular Provisions – Clause 52.3</w:t>
    </w:r>
    <w:r w:rsidR="00F1427F">
      <w:t>3</w:t>
    </w:r>
    <w:r w:rsidRPr="00B84836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3B157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3B157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A3F04" w14:textId="77777777" w:rsidR="00576A50" w:rsidRDefault="00576A50">
      <w:r>
        <w:separator/>
      </w:r>
    </w:p>
    <w:p w14:paraId="6360528B" w14:textId="77777777" w:rsidR="00576A50" w:rsidRDefault="00576A50"/>
    <w:p w14:paraId="014B9363" w14:textId="77777777" w:rsidR="00576A50" w:rsidRDefault="00576A50"/>
    <w:p w14:paraId="4B61FE3A" w14:textId="77777777" w:rsidR="00576A50" w:rsidRDefault="00576A50"/>
  </w:footnote>
  <w:footnote w:type="continuationSeparator" w:id="0">
    <w:p w14:paraId="3028E9F2" w14:textId="77777777" w:rsidR="00576A50" w:rsidRDefault="00576A50">
      <w:r>
        <w:continuationSeparator/>
      </w:r>
    </w:p>
    <w:p w14:paraId="2CA3A755" w14:textId="77777777" w:rsidR="00576A50" w:rsidRDefault="00576A50"/>
    <w:p w14:paraId="1D57271F" w14:textId="77777777" w:rsidR="00576A50" w:rsidRDefault="00576A50"/>
    <w:p w14:paraId="33848F6D" w14:textId="77777777" w:rsidR="00576A50" w:rsidRDefault="00576A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8653B" w14:textId="77777777" w:rsidR="00E965FE" w:rsidRDefault="00810775" w:rsidP="00810775">
    <w:pPr>
      <w:jc w:val="center"/>
    </w:pPr>
    <w:r w:rsidRPr="00B261B7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27F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86575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1571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86969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76A50"/>
    <w:rsid w:val="005A2075"/>
    <w:rsid w:val="005B2D86"/>
    <w:rsid w:val="005E20C3"/>
    <w:rsid w:val="005E39A8"/>
    <w:rsid w:val="005E7E93"/>
    <w:rsid w:val="005F02EF"/>
    <w:rsid w:val="006262BB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A5C86"/>
    <w:rsid w:val="007B6439"/>
    <w:rsid w:val="007D1BE5"/>
    <w:rsid w:val="007D582C"/>
    <w:rsid w:val="007D6D4E"/>
    <w:rsid w:val="007F7045"/>
    <w:rsid w:val="00803810"/>
    <w:rsid w:val="00806BE6"/>
    <w:rsid w:val="00810775"/>
    <w:rsid w:val="0082351D"/>
    <w:rsid w:val="00836BF6"/>
    <w:rsid w:val="008377A2"/>
    <w:rsid w:val="00853BC0"/>
    <w:rsid w:val="0085625C"/>
    <w:rsid w:val="00860CA3"/>
    <w:rsid w:val="008614BA"/>
    <w:rsid w:val="0086238C"/>
    <w:rsid w:val="00862572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3342"/>
    <w:rsid w:val="008D5806"/>
    <w:rsid w:val="008E4D30"/>
    <w:rsid w:val="00906A56"/>
    <w:rsid w:val="0090704B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46B18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4E60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427F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758651C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B1571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486969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52_37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5FF09-F02F-4084-9998-D3FB25026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52_37s.dot</Template>
  <TotalTime>1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Georgia Banks</dc:creator>
  <cp:lastModifiedBy>Letitia J Neilson (DELWP)</cp:lastModifiedBy>
  <cp:revision>3</cp:revision>
  <cp:lastPrinted>2011-09-16T06:11:00Z</cp:lastPrinted>
  <dcterms:created xsi:type="dcterms:W3CDTF">2018-06-05T23:12:00Z</dcterms:created>
  <dcterms:modified xsi:type="dcterms:W3CDTF">2018-07-26T00:42:00Z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