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F2291" w14:textId="29057FD2" w:rsidR="00AA091C" w:rsidRDefault="00690BF5" w:rsidP="00AA091C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EF229B" wp14:editId="149ECD47">
                <wp:simplePos x="0" y="0"/>
                <wp:positionH relativeFrom="column">
                  <wp:posOffset>-73025</wp:posOffset>
                </wp:positionH>
                <wp:positionV relativeFrom="paragraph">
                  <wp:posOffset>116840</wp:posOffset>
                </wp:positionV>
                <wp:extent cx="685800" cy="274320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F22B4" w14:textId="0850A3A8" w:rsidR="00AA091C" w:rsidRPr="0078181E" w:rsidRDefault="00744F23" w:rsidP="00AA091C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  <w:p w14:paraId="1FEF22B5" w14:textId="77777777" w:rsidR="00AA091C" w:rsidRPr="00292475" w:rsidRDefault="00AA091C" w:rsidP="00AA09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EF229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5.75pt;margin-top:9.2pt;width:54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qGgwIAAA8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" stroked="f">
                <v:textbox>
                  <w:txbxContent>
                    <w:p w14:paraId="1FEF22B4" w14:textId="0850A3A8" w:rsidR="00AA091C" w:rsidRPr="0078181E" w:rsidRDefault="00744F23" w:rsidP="00AA091C">
                      <w:pPr>
                        <w:pStyle w:val="BodyText1"/>
                      </w:pPr>
                      <w:r>
                        <w:t>29/04/2019</w:t>
                      </w:r>
                    </w:p>
                    <w:p w14:paraId="1FEF22B5" w14:textId="77777777" w:rsidR="00AA091C" w:rsidRPr="00292475" w:rsidRDefault="00AA091C" w:rsidP="00AA091C"/>
                  </w:txbxContent>
                </v:textbox>
              </v:shape>
            </w:pict>
          </mc:Fallback>
        </mc:AlternateContent>
      </w:r>
      <w:r w:rsidR="00AA091C">
        <w:tab/>
        <w:t xml:space="preserve">SCHEDULE TO CLAUSE </w:t>
      </w:r>
      <w:r w:rsidR="000439C5">
        <w:t>51.02</w:t>
      </w:r>
      <w:r w:rsidR="00AA091C">
        <w:t xml:space="preserve"> METROPOLITAN GREEN WEDGE LAND</w:t>
      </w:r>
      <w:r w:rsidR="0076146E">
        <w:t>: CORE P</w:t>
      </w:r>
      <w:bookmarkStart w:id="0" w:name="_GoBack"/>
      <w:bookmarkEnd w:id="0"/>
      <w:r w:rsidR="0076146E">
        <w:t>LANNING PROVISIONS</w:t>
      </w:r>
    </w:p>
    <w:p w14:paraId="1FEF2292" w14:textId="65CBBA7B" w:rsidR="00AA091C" w:rsidRDefault="00690BF5" w:rsidP="00AA091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EF229D" wp14:editId="3D4BDB8B">
                <wp:simplePos x="0" y="0"/>
                <wp:positionH relativeFrom="column">
                  <wp:posOffset>-80010</wp:posOffset>
                </wp:positionH>
                <wp:positionV relativeFrom="paragraph">
                  <wp:posOffset>250190</wp:posOffset>
                </wp:positionV>
                <wp:extent cx="609600" cy="274320"/>
                <wp:effectExtent l="0" t="0" r="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F22B7" w14:textId="6AF033C3" w:rsidR="00AA091C" w:rsidRPr="00744F23" w:rsidRDefault="00744F23" w:rsidP="00AA091C">
                            <w:pPr>
                              <w:pStyle w:val="BodyText1"/>
                            </w:pPr>
                            <w:r>
                              <w:t>29/04/2019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229D" id="Text Box 26" o:spid="_x0000_s1027" type="#_x0000_t202" style="position:absolute;left:0;text-align:left;margin-left:-6.3pt;margin-top:19.7pt;width:48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efhQ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" stroked="f">
                <v:textbox>
                  <w:txbxContent>
                    <w:p w14:paraId="1FEF22B7" w14:textId="6AF033C3" w:rsidR="00AA091C" w:rsidRPr="00744F23" w:rsidRDefault="00744F23" w:rsidP="00AA091C">
                      <w:pPr>
                        <w:pStyle w:val="BodyText1"/>
                      </w:pPr>
                      <w:r>
                        <w:t>29/04/2019</w:t>
                      </w:r>
                    </w:p>
                  </w:txbxContent>
                </v:textbox>
              </v:shape>
            </w:pict>
          </mc:Fallback>
        </mc:AlternateContent>
      </w:r>
      <w:r w:rsidR="00AA091C">
        <w:t>1.0</w:t>
      </w:r>
      <w:r w:rsidR="00AA091C">
        <w:tab/>
        <w:t xml:space="preserve">Land where core planning provisions </w:t>
      </w:r>
      <w:r w:rsidR="007D7852">
        <w:t xml:space="preserve">do not </w:t>
      </w:r>
      <w:r w:rsidR="00AA091C">
        <w:t>apply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4"/>
      </w:tblGrid>
      <w:tr w:rsidR="00AA091C" w14:paraId="1FEF2294" w14:textId="77777777" w:rsidTr="00F141F3">
        <w:trPr>
          <w:tblHeader/>
        </w:trPr>
        <w:tc>
          <w:tcPr>
            <w:tcW w:w="7654" w:type="dxa"/>
            <w:shd w:val="solid" w:color="auto" w:fill="auto"/>
          </w:tcPr>
          <w:p w14:paraId="1FEF2293" w14:textId="77777777" w:rsidR="00AA091C" w:rsidRPr="009B1035" w:rsidRDefault="00AA091C" w:rsidP="00F141F3">
            <w:pPr>
              <w:pStyle w:val="Tablelabel"/>
            </w:pPr>
            <w:r w:rsidRPr="009B1035">
              <w:t>Land</w:t>
            </w:r>
          </w:p>
        </w:tc>
      </w:tr>
      <w:tr w:rsidR="00AA091C" w:rsidRPr="00047F66" w14:paraId="1FEF2298" w14:textId="77777777" w:rsidTr="00F141F3">
        <w:tc>
          <w:tcPr>
            <w:tcW w:w="7654" w:type="dxa"/>
          </w:tcPr>
          <w:p w14:paraId="1FEF2295" w14:textId="77777777" w:rsidR="00AA091C" w:rsidRPr="00261F9D" w:rsidRDefault="00AA091C" w:rsidP="00F141F3">
            <w:pPr>
              <w:pStyle w:val="Tabletext1"/>
              <w:rPr>
                <w:color w:val="0000FF"/>
              </w:rPr>
            </w:pPr>
            <w:r w:rsidRPr="00261F9D">
              <w:rPr>
                <w:color w:val="0000FF"/>
              </w:rPr>
              <w:t xml:space="preserve">Insert “None specified” </w:t>
            </w:r>
          </w:p>
          <w:p w14:paraId="1FEF2296" w14:textId="77777777" w:rsidR="00AA091C" w:rsidRPr="00261F9D" w:rsidRDefault="00AA091C" w:rsidP="00F141F3">
            <w:pPr>
              <w:pStyle w:val="Tabletext1"/>
              <w:rPr>
                <w:color w:val="0000FF"/>
              </w:rPr>
            </w:pPr>
            <w:r w:rsidRPr="00261F9D">
              <w:rPr>
                <w:color w:val="0000FF"/>
              </w:rPr>
              <w:t xml:space="preserve">or </w:t>
            </w:r>
          </w:p>
          <w:p w14:paraId="1FEF2297" w14:textId="77777777" w:rsidR="00AA091C" w:rsidRPr="00047F66" w:rsidRDefault="00AA091C" w:rsidP="00F141F3">
            <w:pPr>
              <w:pStyle w:val="Tabletext1"/>
            </w:pPr>
            <w:r w:rsidRPr="00261F9D">
              <w:rPr>
                <w:color w:val="0000FF"/>
              </w:rPr>
              <w:t>details of land subject to the requirement, ensuring that land is clearly identifiable</w:t>
            </w:r>
          </w:p>
        </w:tc>
      </w:tr>
    </w:tbl>
    <w:p w14:paraId="1FEF229A" w14:textId="70DE5E17" w:rsidR="00426C4A" w:rsidRDefault="00426C4A"/>
    <w:sectPr w:rsidR="00426C4A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0711D" w14:textId="77777777" w:rsidR="007E5E99" w:rsidRDefault="007E5E99">
      <w:r>
        <w:separator/>
      </w:r>
    </w:p>
    <w:p w14:paraId="5030224D" w14:textId="77777777" w:rsidR="007E5E99" w:rsidRDefault="007E5E99"/>
    <w:p w14:paraId="61A0C9B9" w14:textId="77777777" w:rsidR="007E5E99" w:rsidRDefault="007E5E99"/>
    <w:p w14:paraId="7067B1AB" w14:textId="77777777" w:rsidR="007E5E99" w:rsidRDefault="007E5E99"/>
  </w:endnote>
  <w:endnote w:type="continuationSeparator" w:id="0">
    <w:p w14:paraId="117140E8" w14:textId="77777777" w:rsidR="007E5E99" w:rsidRDefault="007E5E99">
      <w:r>
        <w:continuationSeparator/>
      </w:r>
    </w:p>
    <w:p w14:paraId="40D3B92E" w14:textId="77777777" w:rsidR="007E5E99" w:rsidRDefault="007E5E99"/>
    <w:p w14:paraId="1573FCB2" w14:textId="77777777" w:rsidR="007E5E99" w:rsidRDefault="007E5E99"/>
    <w:p w14:paraId="1DB1EA1F" w14:textId="77777777" w:rsidR="007E5E99" w:rsidRDefault="007E5E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C518FE-70FA-47BB-BD69-7FA213A81288}"/>
    <w:embedBold r:id="rId2" w:fontKey="{65EC1539-0C37-45DF-B235-3AA5ED6055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4544FA-B9A8-4381-9FBE-DB9D74602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166553-EF3E-485F-832A-25DBFE7BBF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3A63FF2-E693-461E-BB38-34A9E0C2AB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F22B2" w14:textId="0506E2DE" w:rsidR="00E965FE" w:rsidRPr="00FF2CB7" w:rsidRDefault="00F141F3" w:rsidP="00FF2CB7">
    <w:pPr>
      <w:pStyle w:val="Footer"/>
      <w:tabs>
        <w:tab w:val="clear" w:pos="8640"/>
        <w:tab w:val="right" w:pos="8505"/>
      </w:tabs>
    </w:pPr>
    <w:r w:rsidRPr="00261F9D">
      <w:t xml:space="preserve">Particular Provisions – Clause </w:t>
    </w:r>
    <w:r w:rsidR="000439C5">
      <w:t>51.02</w:t>
    </w:r>
    <w:r w:rsidRPr="00261F9D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D85DD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D85DD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1801D" w14:textId="77777777" w:rsidR="007E5E99" w:rsidRDefault="007E5E99">
      <w:r>
        <w:separator/>
      </w:r>
    </w:p>
    <w:p w14:paraId="084CD96A" w14:textId="77777777" w:rsidR="007E5E99" w:rsidRDefault="007E5E99"/>
    <w:p w14:paraId="073D7B2C" w14:textId="77777777" w:rsidR="007E5E99" w:rsidRDefault="007E5E99"/>
    <w:p w14:paraId="5CAAFB48" w14:textId="77777777" w:rsidR="007E5E99" w:rsidRDefault="007E5E99"/>
  </w:footnote>
  <w:footnote w:type="continuationSeparator" w:id="0">
    <w:p w14:paraId="3C0CDE52" w14:textId="77777777" w:rsidR="007E5E99" w:rsidRDefault="007E5E99">
      <w:r>
        <w:continuationSeparator/>
      </w:r>
    </w:p>
    <w:p w14:paraId="54B9C222" w14:textId="77777777" w:rsidR="007E5E99" w:rsidRDefault="007E5E99"/>
    <w:p w14:paraId="75598417" w14:textId="77777777" w:rsidR="007E5E99" w:rsidRDefault="007E5E99"/>
    <w:p w14:paraId="062D5C39" w14:textId="77777777" w:rsidR="007E5E99" w:rsidRDefault="007E5E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F22B1" w14:textId="6DA85514" w:rsidR="00E965FE" w:rsidRDefault="00F141F3" w:rsidP="00D85DDD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0BF5"/>
    <w:rsid w:val="000104C5"/>
    <w:rsid w:val="000252D5"/>
    <w:rsid w:val="00040242"/>
    <w:rsid w:val="000439C5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26C4A"/>
    <w:rsid w:val="00443A42"/>
    <w:rsid w:val="004443C1"/>
    <w:rsid w:val="00453791"/>
    <w:rsid w:val="0045569D"/>
    <w:rsid w:val="00482240"/>
    <w:rsid w:val="004921FC"/>
    <w:rsid w:val="004954E1"/>
    <w:rsid w:val="00495A18"/>
    <w:rsid w:val="004A3635"/>
    <w:rsid w:val="004A53DC"/>
    <w:rsid w:val="004E3F47"/>
    <w:rsid w:val="004F10C0"/>
    <w:rsid w:val="004F472C"/>
    <w:rsid w:val="004F4AD3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7101F"/>
    <w:rsid w:val="00676248"/>
    <w:rsid w:val="00685F22"/>
    <w:rsid w:val="00690BF5"/>
    <w:rsid w:val="006942DE"/>
    <w:rsid w:val="006A0152"/>
    <w:rsid w:val="006B2587"/>
    <w:rsid w:val="006B585A"/>
    <w:rsid w:val="006C5087"/>
    <w:rsid w:val="006D5439"/>
    <w:rsid w:val="006D5700"/>
    <w:rsid w:val="006D5F59"/>
    <w:rsid w:val="006E62B9"/>
    <w:rsid w:val="006E7207"/>
    <w:rsid w:val="006E77A8"/>
    <w:rsid w:val="007071B0"/>
    <w:rsid w:val="00710D9D"/>
    <w:rsid w:val="007145A1"/>
    <w:rsid w:val="007323EF"/>
    <w:rsid w:val="0073681B"/>
    <w:rsid w:val="00740A4E"/>
    <w:rsid w:val="00744F23"/>
    <w:rsid w:val="00747ED6"/>
    <w:rsid w:val="0076146E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D7852"/>
    <w:rsid w:val="007E5E99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091C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68C0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5DDD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E4B81"/>
    <w:rsid w:val="00EF053A"/>
    <w:rsid w:val="00EF726C"/>
    <w:rsid w:val="00F037C6"/>
    <w:rsid w:val="00F05F3D"/>
    <w:rsid w:val="00F141F3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FEF2291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85DD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AA091C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7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7" ma:contentTypeDescription="Create a new document." ma:contentTypeScope="" ma:versionID="c66a968b77a374be9d2a92b282808406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85f356c02cb545f3e739ebb520d1b8d4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3E084-621E-4674-A213-FE03DBF051F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EBC52D0-8A1F-4756-A96F-DADAD4ADD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3D9DB5-0EE3-48D5-949B-C20E71B09889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2B92D47E-F8B2-45ED-896A-34F196B83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06E609E-8BF4-414B-BFB4-87C769744DB7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BCDF892B-245C-4DF1-84ED-972AABE49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57_01s.dot</Template>
  <TotalTime>3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VC156 Schedule to 51.02</dc:title>
  <dc:creator>Georgia Banks</dc:creator>
  <cp:lastModifiedBy>Letitia J Neilson (DELWP)</cp:lastModifiedBy>
  <cp:revision>9</cp:revision>
  <cp:lastPrinted>2011-09-16T06:11:00Z</cp:lastPrinted>
  <dcterms:created xsi:type="dcterms:W3CDTF">2018-06-05T23:04:00Z</dcterms:created>
  <dcterms:modified xsi:type="dcterms:W3CDTF">2019-04-18T00:35:00Z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