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882" w:rsidRDefault="00C7505D" w:rsidP="00B04882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661091" wp14:editId="1A9669C3">
                <wp:simplePos x="0" y="0"/>
                <wp:positionH relativeFrom="column">
                  <wp:posOffset>-91440</wp:posOffset>
                </wp:positionH>
                <wp:positionV relativeFrom="paragraph">
                  <wp:posOffset>130810</wp:posOffset>
                </wp:positionV>
                <wp:extent cx="664845" cy="274320"/>
                <wp:effectExtent l="0" t="0" r="0" b="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D6D" w:rsidRDefault="00F449CF" w:rsidP="00B04882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F449CF" w:rsidRPr="0078181E" w:rsidRDefault="00F449CF" w:rsidP="00B04882">
                            <w:pPr>
                              <w:pStyle w:val="BodyText1"/>
                            </w:pPr>
                          </w:p>
                          <w:p w:rsidR="00B04882" w:rsidRPr="00095763" w:rsidRDefault="00B04882" w:rsidP="00B048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661091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-7.2pt;margin-top:10.3pt;width:52.35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9botg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" filled="f" stroked="f">
                <v:textbox>
                  <w:txbxContent>
                    <w:p w:rsidR="00F77D6D" w:rsidRDefault="00F449CF" w:rsidP="00B04882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F449CF" w:rsidRPr="0078181E" w:rsidRDefault="00F449CF" w:rsidP="00B04882">
                      <w:pPr>
                        <w:pStyle w:val="BodyText1"/>
                      </w:pPr>
                    </w:p>
                    <w:p w:rsidR="00B04882" w:rsidRPr="00095763" w:rsidRDefault="00B04882" w:rsidP="00B04882"/>
                  </w:txbxContent>
                </v:textbox>
              </v:shape>
            </w:pict>
          </mc:Fallback>
        </mc:AlternateContent>
      </w:r>
      <w:r w:rsidR="00B04882">
        <w:tab/>
        <w:t xml:space="preserve">SCHEDULE TO CLAUSE 52.17 </w:t>
      </w:r>
      <w:r w:rsidR="00B04882" w:rsidRPr="00875C1A">
        <w:t>NATIVE VEGETATION</w:t>
      </w:r>
    </w:p>
    <w:p w:rsidR="00B04882" w:rsidRPr="00502356" w:rsidRDefault="00C7505D" w:rsidP="00B04882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642493" wp14:editId="77DBE0DC">
                <wp:simplePos x="0" y="0"/>
                <wp:positionH relativeFrom="column">
                  <wp:posOffset>-87630</wp:posOffset>
                </wp:positionH>
                <wp:positionV relativeFrom="paragraph">
                  <wp:posOffset>167640</wp:posOffset>
                </wp:positionV>
                <wp:extent cx="664845" cy="274320"/>
                <wp:effectExtent l="0" t="0" r="0" b="0"/>
                <wp:wrapNone/>
                <wp:docPr id="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9CF" w:rsidRDefault="00F449CF" w:rsidP="00F449CF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F77D6D" w:rsidRPr="0078181E" w:rsidRDefault="00F77D6D" w:rsidP="00F77D6D">
                            <w:pPr>
                              <w:pStyle w:val="BodyText1"/>
                            </w:pPr>
                          </w:p>
                          <w:p w:rsidR="00F77D6D" w:rsidRPr="00095763" w:rsidRDefault="00F77D6D" w:rsidP="00F77D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42493" id="_x0000_s1027" type="#_x0000_t202" style="position:absolute;left:0;text-align:left;margin-left:-6.9pt;margin-top:13.2pt;width:52.3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2vEuQ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" filled="f" stroked="f">
                <v:textbox>
                  <w:txbxContent>
                    <w:p w:rsidR="00F449CF" w:rsidRDefault="00F449CF" w:rsidP="00F449CF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F77D6D" w:rsidRPr="0078181E" w:rsidRDefault="00F77D6D" w:rsidP="00F77D6D">
                      <w:pPr>
                        <w:pStyle w:val="BodyText1"/>
                      </w:pPr>
                    </w:p>
                    <w:p w:rsidR="00F77D6D" w:rsidRPr="00095763" w:rsidRDefault="00F77D6D" w:rsidP="00F77D6D"/>
                  </w:txbxContent>
                </v:textbox>
              </v:shape>
            </w:pict>
          </mc:Fallback>
        </mc:AlternateContent>
      </w:r>
      <w:r w:rsidR="00B04882" w:rsidRPr="00502356">
        <w:t>1.0</w:t>
      </w:r>
      <w:r w:rsidR="00B04882" w:rsidRPr="00502356">
        <w:tab/>
        <w:t>Scheduled area</w:t>
      </w:r>
    </w:p>
    <w:tbl>
      <w:tblPr>
        <w:tblW w:w="0" w:type="auto"/>
        <w:tblInd w:w="1242" w:type="dxa"/>
        <w:tblBorders>
          <w:top w:val="single" w:sz="6" w:space="0" w:color="auto"/>
          <w:bottom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3689"/>
      </w:tblGrid>
      <w:tr w:rsidR="00B04882" w:rsidTr="00081C51">
        <w:tc>
          <w:tcPr>
            <w:tcW w:w="3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solid" w:color="auto" w:fill="auto"/>
          </w:tcPr>
          <w:p w:rsidR="00B04882" w:rsidRPr="009B1035" w:rsidRDefault="00B04882" w:rsidP="00081C51">
            <w:pPr>
              <w:pStyle w:val="Tablelabel"/>
            </w:pPr>
            <w:r w:rsidRPr="009B1035">
              <w:t>Area</w:t>
            </w:r>
          </w:p>
        </w:tc>
        <w:tc>
          <w:tcPr>
            <w:tcW w:w="3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B04882" w:rsidRPr="009B1035" w:rsidRDefault="00B04882" w:rsidP="00081C51">
            <w:pPr>
              <w:pStyle w:val="Tablelabel"/>
            </w:pPr>
            <w:r w:rsidRPr="009B1035">
              <w:t>Description of native vegetation for which no permit is required to remove, destroy or lop</w:t>
            </w:r>
          </w:p>
        </w:tc>
      </w:tr>
      <w:tr w:rsidR="00B04882" w:rsidTr="00081C51">
        <w:tc>
          <w:tcPr>
            <w:tcW w:w="3541" w:type="dxa"/>
            <w:tcBorders>
              <w:top w:val="single" w:sz="6" w:space="0" w:color="auto"/>
              <w:bottom w:val="single" w:sz="12" w:space="0" w:color="auto"/>
            </w:tcBorders>
          </w:tcPr>
          <w:p w:rsidR="00B04882" w:rsidRPr="00BE703E" w:rsidRDefault="00B04882" w:rsidP="00081C51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:rsidR="00B04882" w:rsidRPr="00BE703E" w:rsidRDefault="00B04882" w:rsidP="00081C51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:rsidR="00B04882" w:rsidRPr="006212AB" w:rsidRDefault="00B04882" w:rsidP="00081C51">
            <w:pPr>
              <w:pStyle w:val="Tabletext1"/>
              <w:rPr>
                <w:color w:val="0033CC"/>
              </w:rPr>
            </w:pPr>
            <w:r w:rsidRPr="00BE703E">
              <w:rPr>
                <w:color w:val="0000FF"/>
              </w:rPr>
              <w:t>details of land subject to the requirement, ensuring that land is clearly identifiable</w:t>
            </w:r>
          </w:p>
        </w:tc>
        <w:tc>
          <w:tcPr>
            <w:tcW w:w="3689" w:type="dxa"/>
            <w:tcBorders>
              <w:top w:val="single" w:sz="6" w:space="0" w:color="auto"/>
              <w:bottom w:val="single" w:sz="12" w:space="0" w:color="auto"/>
            </w:tcBorders>
          </w:tcPr>
          <w:p w:rsidR="00B04882" w:rsidRPr="000D6A03" w:rsidRDefault="00B04882" w:rsidP="00C7505D">
            <w:pPr>
              <w:pStyle w:val="Tabletext1"/>
              <w:rPr>
                <w:color w:val="0000FF"/>
              </w:rPr>
            </w:pPr>
            <w:r w:rsidRPr="000D6A03">
              <w:rPr>
                <w:color w:val="0000FF"/>
              </w:rPr>
              <w:t xml:space="preserve">See </w:t>
            </w:r>
            <w:r>
              <w:rPr>
                <w:color w:val="0000FF"/>
              </w:rPr>
              <w:t>C</w:t>
            </w:r>
            <w:r w:rsidRPr="000D6A03">
              <w:rPr>
                <w:color w:val="0000FF"/>
              </w:rPr>
              <w:t xml:space="preserve">lause </w:t>
            </w:r>
            <w:r w:rsidR="00C7505D">
              <w:rPr>
                <w:color w:val="0000FF"/>
              </w:rPr>
              <w:t>73.02</w:t>
            </w:r>
            <w:r w:rsidR="00C7505D" w:rsidRPr="000D6A03">
              <w:rPr>
                <w:color w:val="0000FF"/>
              </w:rPr>
              <w:t xml:space="preserve"> </w:t>
            </w:r>
            <w:r w:rsidRPr="000D6A03">
              <w:rPr>
                <w:color w:val="0000FF"/>
              </w:rPr>
              <w:t>for the definition of native vegetation</w:t>
            </w:r>
          </w:p>
        </w:tc>
      </w:tr>
    </w:tbl>
    <w:p w:rsidR="00B04882" w:rsidRPr="00502356" w:rsidRDefault="00C7505D" w:rsidP="00B04882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13F6F2" wp14:editId="75F5601A">
                <wp:simplePos x="0" y="0"/>
                <wp:positionH relativeFrom="column">
                  <wp:posOffset>-91440</wp:posOffset>
                </wp:positionH>
                <wp:positionV relativeFrom="paragraph">
                  <wp:posOffset>330200</wp:posOffset>
                </wp:positionV>
                <wp:extent cx="664845" cy="274320"/>
                <wp:effectExtent l="0" t="0" r="0" b="0"/>
                <wp:wrapNone/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9CF" w:rsidRDefault="00F449CF" w:rsidP="00F449CF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F77D6D" w:rsidRPr="0078181E" w:rsidRDefault="00F77D6D" w:rsidP="00F77D6D">
                            <w:pPr>
                              <w:pStyle w:val="BodyText1"/>
                            </w:pPr>
                          </w:p>
                          <w:p w:rsidR="00F77D6D" w:rsidRPr="00095763" w:rsidRDefault="00F77D6D" w:rsidP="00F77D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3F6F2" id="_x0000_s1028" type="#_x0000_t202" style="position:absolute;left:0;text-align:left;margin-left:-7.2pt;margin-top:26pt;width:52.3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2Cug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" filled="f" stroked="f">
                <v:textbox>
                  <w:txbxContent>
                    <w:p w:rsidR="00F449CF" w:rsidRDefault="00F449CF" w:rsidP="00F449CF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F77D6D" w:rsidRPr="0078181E" w:rsidRDefault="00F77D6D" w:rsidP="00F77D6D">
                      <w:pPr>
                        <w:pStyle w:val="BodyText1"/>
                      </w:pPr>
                    </w:p>
                    <w:p w:rsidR="00F77D6D" w:rsidRPr="00095763" w:rsidRDefault="00F77D6D" w:rsidP="00F77D6D"/>
                  </w:txbxContent>
                </v:textbox>
              </v:shape>
            </w:pict>
          </mc:Fallback>
        </mc:AlternateContent>
      </w:r>
      <w:r w:rsidR="00B04882" w:rsidRPr="00502356">
        <w:t>2.0</w:t>
      </w:r>
      <w:r w:rsidR="00B04882" w:rsidRPr="00502356">
        <w:tab/>
        <w:t>Scheduled weed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3689"/>
      </w:tblGrid>
      <w:tr w:rsidR="00B04882" w:rsidTr="00081C51">
        <w:tc>
          <w:tcPr>
            <w:tcW w:w="3541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:rsidR="00B04882" w:rsidRPr="009B1035" w:rsidRDefault="00B04882" w:rsidP="00081C51">
            <w:pPr>
              <w:pStyle w:val="Tablelabel"/>
            </w:pPr>
            <w:r w:rsidRPr="009B1035">
              <w:t>Area</w:t>
            </w:r>
          </w:p>
        </w:tc>
        <w:tc>
          <w:tcPr>
            <w:tcW w:w="3689" w:type="dxa"/>
            <w:tcBorders>
              <w:left w:val="nil"/>
              <w:bottom w:val="single" w:sz="4" w:space="0" w:color="auto"/>
            </w:tcBorders>
            <w:shd w:val="clear" w:color="auto" w:fill="000000"/>
          </w:tcPr>
          <w:p w:rsidR="00B04882" w:rsidRPr="009B1035" w:rsidRDefault="00B04882" w:rsidP="00081C51">
            <w:pPr>
              <w:pStyle w:val="Tablelabel"/>
            </w:pPr>
            <w:r w:rsidRPr="009B1035">
              <w:t>Description of weed</w:t>
            </w:r>
          </w:p>
        </w:tc>
      </w:tr>
      <w:tr w:rsidR="00B04882" w:rsidTr="00081C51">
        <w:tc>
          <w:tcPr>
            <w:tcW w:w="3541" w:type="dxa"/>
            <w:tcBorders>
              <w:left w:val="nil"/>
              <w:bottom w:val="single" w:sz="12" w:space="0" w:color="auto"/>
              <w:right w:val="nil"/>
            </w:tcBorders>
          </w:tcPr>
          <w:p w:rsidR="00B04882" w:rsidRPr="00BE703E" w:rsidRDefault="00B04882" w:rsidP="00081C51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:rsidR="00B04882" w:rsidRPr="00BE703E" w:rsidRDefault="00B04882" w:rsidP="00081C51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:rsidR="00B04882" w:rsidRDefault="00B04882" w:rsidP="00081C51">
            <w:pPr>
              <w:pStyle w:val="Tabletext1"/>
            </w:pPr>
            <w:r w:rsidRPr="00BE703E">
              <w:rPr>
                <w:color w:val="0000FF"/>
              </w:rPr>
              <w:t>details of land subject to the requirement, ensuring that land is clearly identif</w:t>
            </w:r>
            <w:bookmarkStart w:id="0" w:name="_GoBack"/>
            <w:bookmarkEnd w:id="0"/>
            <w:r w:rsidRPr="00BE703E">
              <w:rPr>
                <w:color w:val="0000FF"/>
              </w:rPr>
              <w:t>iable</w:t>
            </w:r>
          </w:p>
        </w:tc>
        <w:tc>
          <w:tcPr>
            <w:tcW w:w="3689" w:type="dxa"/>
            <w:tcBorders>
              <w:left w:val="nil"/>
              <w:bottom w:val="single" w:sz="12" w:space="0" w:color="auto"/>
              <w:right w:val="nil"/>
            </w:tcBorders>
          </w:tcPr>
          <w:p w:rsidR="00B04882" w:rsidRPr="000D6A03" w:rsidRDefault="00B04882" w:rsidP="00081C51">
            <w:pPr>
              <w:pStyle w:val="Tabletext1"/>
              <w:rPr>
                <w:color w:val="0000FF"/>
              </w:rPr>
            </w:pPr>
            <w:r w:rsidRPr="000D6A03">
              <w:rPr>
                <w:color w:val="0000FF"/>
              </w:rPr>
              <w:t>Use common names and scientific name</w:t>
            </w:r>
          </w:p>
        </w:tc>
      </w:tr>
    </w:tbl>
    <w:p w:rsidR="00CE74F1" w:rsidRDefault="00CE74F1"/>
    <w:sectPr w:rsidR="00CE74F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919" w:rsidRDefault="00A63919">
      <w:r>
        <w:separator/>
      </w:r>
    </w:p>
    <w:p w:rsidR="00A63919" w:rsidRDefault="00A63919"/>
    <w:p w:rsidR="00A63919" w:rsidRDefault="00A63919"/>
    <w:p w:rsidR="00A63919" w:rsidRDefault="00A63919"/>
  </w:endnote>
  <w:endnote w:type="continuationSeparator" w:id="0">
    <w:p w:rsidR="00A63919" w:rsidRDefault="00A63919">
      <w:r>
        <w:continuationSeparator/>
      </w:r>
    </w:p>
    <w:p w:rsidR="00A63919" w:rsidRDefault="00A63919"/>
    <w:p w:rsidR="00A63919" w:rsidRDefault="00A63919"/>
    <w:p w:rsidR="00A63919" w:rsidRDefault="00A639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5A0093-8C06-4DDE-ADE6-B1CB28396B4D}"/>
    <w:embedBold r:id="rId2" w:fontKey="{BA5D62BC-E821-43A3-B4C8-3BC976C681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780FBB-5E70-4DEE-95E4-E8FBB955B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0C12D0-F463-4B12-BF32-1047B61329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4D2138F-B5A5-483E-A622-6552FB7F0B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081C51" w:rsidP="00FF2CB7">
    <w:pPr>
      <w:pStyle w:val="Footer"/>
      <w:tabs>
        <w:tab w:val="clear" w:pos="8640"/>
        <w:tab w:val="right" w:pos="8505"/>
      </w:tabs>
    </w:pPr>
    <w:r w:rsidRPr="00A94170">
      <w:t>Particular Provisions – Clause 52.17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449C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449C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919" w:rsidRDefault="00A63919">
      <w:r>
        <w:separator/>
      </w:r>
    </w:p>
    <w:p w:rsidR="00A63919" w:rsidRDefault="00A63919"/>
    <w:p w:rsidR="00A63919" w:rsidRDefault="00A63919"/>
    <w:p w:rsidR="00A63919" w:rsidRDefault="00A63919"/>
  </w:footnote>
  <w:footnote w:type="continuationSeparator" w:id="0">
    <w:p w:rsidR="00A63919" w:rsidRDefault="00A63919">
      <w:r>
        <w:continuationSeparator/>
      </w:r>
    </w:p>
    <w:p w:rsidR="00A63919" w:rsidRDefault="00A63919"/>
    <w:p w:rsidR="00A63919" w:rsidRDefault="00A63919"/>
    <w:p w:rsidR="00A63919" w:rsidRDefault="00A639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081C51" w:rsidP="00081C51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05D"/>
    <w:rsid w:val="000104C5"/>
    <w:rsid w:val="000252D5"/>
    <w:rsid w:val="00040242"/>
    <w:rsid w:val="00062CB8"/>
    <w:rsid w:val="00081C51"/>
    <w:rsid w:val="000A05DE"/>
    <w:rsid w:val="000D2A26"/>
    <w:rsid w:val="00100E3D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587B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B72A4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C71EE"/>
    <w:rsid w:val="008D5806"/>
    <w:rsid w:val="008E4D30"/>
    <w:rsid w:val="008E63C7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63919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04882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C0E85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0A4D"/>
    <w:rsid w:val="00C4476A"/>
    <w:rsid w:val="00C52E26"/>
    <w:rsid w:val="00C60A6E"/>
    <w:rsid w:val="00C71D4D"/>
    <w:rsid w:val="00C737D4"/>
    <w:rsid w:val="00C7505D"/>
    <w:rsid w:val="00C76C1A"/>
    <w:rsid w:val="00C80E65"/>
    <w:rsid w:val="00C84CF9"/>
    <w:rsid w:val="00CB77F8"/>
    <w:rsid w:val="00CC623F"/>
    <w:rsid w:val="00CE74F1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49CF"/>
    <w:rsid w:val="00F56982"/>
    <w:rsid w:val="00F56C09"/>
    <w:rsid w:val="00F60A99"/>
    <w:rsid w:val="00F63A2B"/>
    <w:rsid w:val="00F77D6D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091F2B7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0E85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B04882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52_17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2D11F-2624-46FE-B0D9-89A35A88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52_17s.dot</Template>
  <TotalTime>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52_17s</vt:lpstr>
    </vt:vector>
  </TitlesOfParts>
  <Company>DOI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52_17s</dc:title>
  <dc:creator>Georgia Banks</dc:creator>
  <cp:lastModifiedBy>Letitia J Neilson (DELWP)</cp:lastModifiedBy>
  <cp:revision>3</cp:revision>
  <cp:lastPrinted>2017-11-15T04:31:00Z</cp:lastPrinted>
  <dcterms:created xsi:type="dcterms:W3CDTF">2018-06-05T23:11:00Z</dcterms:created>
  <dcterms:modified xsi:type="dcterms:W3CDTF">2018-07-26T00:49:00Z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