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B1" w:rsidRDefault="00B61DB1" w:rsidP="00B61DB1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130810</wp:posOffset>
                </wp:positionV>
                <wp:extent cx="735330" cy="274320"/>
                <wp:effectExtent l="0" t="0" r="7620" b="0"/>
                <wp:wrapNone/>
                <wp:docPr id="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B29" w:rsidRPr="00446707" w:rsidRDefault="00372B29" w:rsidP="00372B29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B61DB1" w:rsidRPr="00F733A1" w:rsidRDefault="00B61DB1" w:rsidP="00B6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1" o:spid="_x0000_s1026" type="#_x0000_t202" style="position:absolute;left:0;text-align:left;margin-left:-9.1pt;margin-top:10.3pt;width:57.9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" stroked="f">
                <v:textbox>
                  <w:txbxContent>
                    <w:p w:rsidR="00372B29" w:rsidRPr="00446707" w:rsidRDefault="00372B29" w:rsidP="00372B29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B61DB1" w:rsidRPr="00F733A1" w:rsidRDefault="00B61DB1" w:rsidP="00B61DB1"/>
                  </w:txbxContent>
                </v:textbox>
              </v:shape>
            </w:pict>
          </mc:Fallback>
        </mc:AlternateContent>
      </w:r>
      <w:r>
        <w:tab/>
        <w:t xml:space="preserve">SCHEDULE </w:t>
      </w:r>
      <w:r w:rsidRPr="00E237D5">
        <w:rPr>
          <w:bCs/>
          <w:color w:val="FF0000"/>
        </w:rPr>
        <w:t>[NUMBER]</w:t>
      </w:r>
      <w:r w:rsidRPr="0000550D">
        <w:t xml:space="preserve"> </w:t>
      </w:r>
      <w:r>
        <w:t>TO CLAUSE 44.07 STATE RESOURCE OVERLAY</w:t>
      </w:r>
      <w:bookmarkStart w:id="0" w:name="_GoBack"/>
      <w:bookmarkEnd w:id="0"/>
    </w:p>
    <w:p w:rsidR="00B61DB1" w:rsidRPr="00053261" w:rsidRDefault="00B61DB1" w:rsidP="00B61DB1">
      <w:pPr>
        <w:pStyle w:val="BodyText10"/>
      </w:pPr>
      <w:r>
        <w:t xml:space="preserve">Shown on the planning scheme map as </w:t>
      </w:r>
      <w:r w:rsidRPr="00B61DB1">
        <w:rPr>
          <w:rStyle w:val="Mapcode"/>
        </w:rPr>
        <w:t>SRO</w:t>
      </w:r>
      <w:r w:rsidRPr="00B61DB1">
        <w:rPr>
          <w:rStyle w:val="Mapcode"/>
          <w:color w:val="FF0000"/>
        </w:rPr>
        <w:t>[number]</w:t>
      </w:r>
      <w:r w:rsidRPr="00B61DB1">
        <w:rPr>
          <w:rStyle w:val="Mapcode"/>
        </w:rPr>
        <w:t>.</w:t>
      </w:r>
    </w:p>
    <w:p w:rsidR="00B61DB1" w:rsidRPr="00B61DB1" w:rsidRDefault="00B61DB1" w:rsidP="00B61DB1">
      <w:pPr>
        <w:pStyle w:val="HeadB"/>
        <w:rPr>
          <w:color w:val="FF0000"/>
        </w:rPr>
      </w:pPr>
      <w:r>
        <w:tab/>
      </w:r>
      <w:r w:rsidRPr="00B61DB1">
        <w:rPr>
          <w:color w:val="FF0000"/>
        </w:rPr>
        <w:t>Name of schedule</w:t>
      </w:r>
    </w:p>
    <w:p w:rsidR="00B61DB1" w:rsidRDefault="00B61DB1" w:rsidP="00B61DB1">
      <w:pPr>
        <w:pStyle w:val="HeadC"/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214630</wp:posOffset>
                </wp:positionV>
                <wp:extent cx="609600" cy="274320"/>
                <wp:effectExtent l="0" t="0" r="0" b="0"/>
                <wp:wrapNone/>
                <wp:docPr id="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B29" w:rsidRPr="00446707" w:rsidRDefault="00372B29" w:rsidP="00372B29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B61DB1" w:rsidRPr="00F733A1" w:rsidRDefault="00B61DB1" w:rsidP="00B6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27" type="#_x0000_t202" style="position:absolute;left:0;text-align:left;margin-left:-8.55pt;margin-top:16.9pt;width:48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" stroked="f">
                <v:textbox>
                  <w:txbxContent>
                    <w:p w:rsidR="00372B29" w:rsidRPr="00446707" w:rsidRDefault="00372B29" w:rsidP="00372B29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B61DB1" w:rsidRPr="00F733A1" w:rsidRDefault="00B61DB1" w:rsidP="00B61DB1"/>
                  </w:txbxContent>
                </v:textbox>
              </v:shape>
            </w:pict>
          </mc:Fallback>
        </mc:AlternateContent>
      </w:r>
      <w:r>
        <w:t>1.0</w:t>
      </w:r>
      <w:r>
        <w:tab/>
        <w:t>Statement of resource significance</w:t>
      </w:r>
    </w:p>
    <w:p w:rsidR="00B61DB1" w:rsidRPr="00B61DB1" w:rsidRDefault="00B61DB1" w:rsidP="00B61DB1">
      <w:pPr>
        <w:pStyle w:val="BodytextBlue0"/>
      </w:pPr>
      <w:r w:rsidRPr="00B61DB1">
        <w:t>Clause 44.07 requires a schedule to contain a statement of the significance of the resource.</w:t>
      </w:r>
    </w:p>
    <w:p w:rsidR="00B61DB1" w:rsidRPr="001A71A4" w:rsidRDefault="00B61DB1" w:rsidP="00B61DB1">
      <w:pPr>
        <w:pStyle w:val="HeadC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-108585</wp:posOffset>
                </wp:positionH>
                <wp:positionV relativeFrom="paragraph">
                  <wp:posOffset>290830</wp:posOffset>
                </wp:positionV>
                <wp:extent cx="609600" cy="274320"/>
                <wp:effectExtent l="0" t="0" r="0" b="0"/>
                <wp:wrapNone/>
                <wp:docPr id="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B29" w:rsidRPr="00446707" w:rsidRDefault="00372B29" w:rsidP="00372B29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B61DB1" w:rsidRPr="00F733A1" w:rsidRDefault="00B61DB1" w:rsidP="00B6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028" type="#_x0000_t202" style="position:absolute;left:0;text-align:left;margin-left:-8.55pt;margin-top:22.9pt;width:48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Su4hQIAABc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" stroked="f">
                <v:textbox>
                  <w:txbxContent>
                    <w:p w:rsidR="00372B29" w:rsidRPr="00446707" w:rsidRDefault="00372B29" w:rsidP="00372B29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B61DB1" w:rsidRPr="00F733A1" w:rsidRDefault="00B61DB1" w:rsidP="00B61DB1"/>
                  </w:txbxContent>
                </v:textbox>
              </v:shape>
            </w:pict>
          </mc:Fallback>
        </mc:AlternateContent>
      </w:r>
      <w:r w:rsidRPr="001A71A4">
        <w:t>2.0</w:t>
      </w:r>
      <w:r w:rsidRPr="001A71A4">
        <w:tab/>
        <w:t>Management objective</w:t>
      </w:r>
    </w:p>
    <w:p w:rsidR="00B61DB1" w:rsidRPr="00B61DB1" w:rsidRDefault="00B61DB1" w:rsidP="00B61DB1">
      <w:pPr>
        <w:pStyle w:val="BodytextBlue0"/>
      </w:pPr>
      <w:r w:rsidRPr="00B61DB1">
        <w:t>Clause 44.07 requires a schedule to this overlay to contain a statement of the management objective to be achieved.</w:t>
      </w:r>
    </w:p>
    <w:p w:rsidR="00B61DB1" w:rsidRPr="00B61DB1" w:rsidRDefault="00B61DB1" w:rsidP="00B61DB1">
      <w:pPr>
        <w:pStyle w:val="BodytextBlue0"/>
      </w:pPr>
      <w:r w:rsidRPr="00B61DB1">
        <w:t>Insert a maximum of 1 objective</w:t>
      </w:r>
    </w:p>
    <w:p w:rsidR="00B61DB1" w:rsidRPr="001A71A4" w:rsidRDefault="00B61DB1" w:rsidP="00B61DB1">
      <w:pPr>
        <w:pStyle w:val="HeadC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-89535</wp:posOffset>
                </wp:positionH>
                <wp:positionV relativeFrom="paragraph">
                  <wp:posOffset>294005</wp:posOffset>
                </wp:positionV>
                <wp:extent cx="619125" cy="274320"/>
                <wp:effectExtent l="0" t="0" r="9525" b="0"/>
                <wp:wrapNone/>
                <wp:docPr id="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B29" w:rsidRPr="00446707" w:rsidRDefault="00372B29" w:rsidP="00372B29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B61DB1" w:rsidRPr="00F733A1" w:rsidRDefault="00B61DB1" w:rsidP="00B6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029" type="#_x0000_t202" style="position:absolute;left:0;text-align:left;margin-left:-7.05pt;margin-top:23.15pt;width:48.75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" stroked="f">
                <v:textbox>
                  <w:txbxContent>
                    <w:p w:rsidR="00372B29" w:rsidRPr="00446707" w:rsidRDefault="00372B29" w:rsidP="00372B29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B61DB1" w:rsidRPr="00F733A1" w:rsidRDefault="00B61DB1" w:rsidP="00B61DB1"/>
                  </w:txbxContent>
                </v:textbox>
              </v:shape>
            </w:pict>
          </mc:Fallback>
        </mc:AlternateContent>
      </w:r>
      <w:r w:rsidRPr="001A71A4">
        <w:t>3.0</w:t>
      </w:r>
      <w:r w:rsidRPr="001A71A4">
        <w:tab/>
        <w:t>Application requirements</w:t>
      </w:r>
    </w:p>
    <w:p w:rsidR="00B61DB1" w:rsidRPr="00B61DB1" w:rsidRDefault="00B61DB1" w:rsidP="00B61DB1">
      <w:pPr>
        <w:pStyle w:val="BodytextBlue0"/>
      </w:pPr>
      <w:r w:rsidRPr="00B61DB1">
        <w:t>Where no requirements are specified, insert “None specified.”</w:t>
      </w:r>
    </w:p>
    <w:p w:rsidR="00B61DB1" w:rsidRPr="00B61DB1" w:rsidRDefault="00B61DB1" w:rsidP="00B61DB1">
      <w:pPr>
        <w:pStyle w:val="BodytextBlue0"/>
      </w:pPr>
      <w:r w:rsidRPr="00B61DB1">
        <w:t>or</w:t>
      </w:r>
    </w:p>
    <w:p w:rsidR="00B61DB1" w:rsidRDefault="00B61DB1" w:rsidP="00B61DB1">
      <w:pPr>
        <w:pStyle w:val="BodytextBlue0"/>
      </w:pPr>
      <w:r>
        <w:t>Where application requirements are specified insert “The following application requirements apply to an application for a permit under Clause 44.07, in addition to those specified in Clause 44.07 and elsewhere in the scheme:</w:t>
      </w:r>
    </w:p>
    <w:p w:rsidR="00B61DB1" w:rsidRPr="000A7FB2" w:rsidRDefault="00B61DB1" w:rsidP="00B61DB1">
      <w:pPr>
        <w:pStyle w:val="BodytextBlue"/>
      </w:pPr>
      <w:r w:rsidRPr="000A7FB2">
        <w:t>[insert application requirements which must relate to the management objective]</w:t>
      </w:r>
      <w:r>
        <w:t>.</w:t>
      </w:r>
      <w:r w:rsidRPr="000A7FB2">
        <w:t>”</w:t>
      </w:r>
    </w:p>
    <w:p w:rsidR="00B61DB1" w:rsidRDefault="00B61DB1" w:rsidP="00B61DB1">
      <w:pPr>
        <w:pStyle w:val="BodytextBlue0"/>
      </w:pPr>
      <w:r>
        <w:t xml:space="preserve">See </w:t>
      </w:r>
      <w:r w:rsidRPr="005B26E0">
        <w:t>4</w:t>
      </w:r>
      <w:r>
        <w:t>4</w:t>
      </w:r>
      <w:r w:rsidRPr="005B26E0">
        <w:t>.0</w:t>
      </w:r>
      <w:r>
        <w:t>7-3</w:t>
      </w:r>
      <w:r w:rsidRPr="005B26E0">
        <w:t xml:space="preserve"> for relevant provisions.</w:t>
      </w:r>
    </w:p>
    <w:p w:rsidR="00B61DB1" w:rsidRPr="001A71A4" w:rsidRDefault="00B61DB1" w:rsidP="00B61DB1">
      <w:pPr>
        <w:pStyle w:val="HeadC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-118109</wp:posOffset>
                </wp:positionH>
                <wp:positionV relativeFrom="paragraph">
                  <wp:posOffset>303530</wp:posOffset>
                </wp:positionV>
                <wp:extent cx="590550" cy="274320"/>
                <wp:effectExtent l="0" t="0" r="0" b="0"/>
                <wp:wrapNone/>
                <wp:docPr id="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B29" w:rsidRPr="00446707" w:rsidRDefault="00372B29" w:rsidP="00372B29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B61DB1" w:rsidRPr="00F733A1" w:rsidRDefault="00B61DB1" w:rsidP="00B6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030" type="#_x0000_t202" style="position:absolute;left:0;text-align:left;margin-left:-9.3pt;margin-top:23.9pt;width:46.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ZnhhgIAABcFAAAOAAAAZHJzL2Uyb0RvYy54bWysVNuO2yAQfa/Uf0C8Z32pvYmtdVZ7aapK&#10;24u02w8ggGNUDBRI7O2q/94BJ2m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" stroked="f">
                <v:textbox>
                  <w:txbxContent>
                    <w:p w:rsidR="00372B29" w:rsidRPr="00446707" w:rsidRDefault="00372B29" w:rsidP="00372B29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B61DB1" w:rsidRPr="00F733A1" w:rsidRDefault="00B61DB1" w:rsidP="00B61DB1"/>
                  </w:txbxContent>
                </v:textbox>
              </v:shape>
            </w:pict>
          </mc:Fallback>
        </mc:AlternateContent>
      </w:r>
      <w:r w:rsidRPr="001A71A4">
        <w:t>4.0</w:t>
      </w:r>
      <w:r w:rsidRPr="001A71A4">
        <w:tab/>
        <w:t>Referral of applications</w:t>
      </w:r>
    </w:p>
    <w:tbl>
      <w:tblPr>
        <w:tblW w:w="7654" w:type="dxa"/>
        <w:tblInd w:w="1134" w:type="dxa"/>
        <w:tblLayout w:type="fixed"/>
        <w:tblLook w:val="0000" w:firstRow="0" w:lastRow="0" w:firstColumn="0" w:lastColumn="0" w:noHBand="0" w:noVBand="0"/>
      </w:tblPr>
      <w:tblGrid>
        <w:gridCol w:w="3685"/>
        <w:gridCol w:w="3969"/>
      </w:tblGrid>
      <w:tr w:rsidR="00B61DB1" w:rsidTr="00683BE8">
        <w:trPr>
          <w:cantSplit/>
          <w:tblHeader/>
        </w:trPr>
        <w:tc>
          <w:tcPr>
            <w:tcW w:w="3685" w:type="dxa"/>
            <w:tcBorders>
              <w:left w:val="single" w:sz="4" w:space="0" w:color="auto"/>
            </w:tcBorders>
            <w:shd w:val="solid" w:color="000000" w:fill="auto"/>
          </w:tcPr>
          <w:p w:rsidR="00B61DB1" w:rsidRPr="009B1035" w:rsidRDefault="00B61DB1" w:rsidP="00683BE8">
            <w:pPr>
              <w:pStyle w:val="Tablelabel"/>
            </w:pPr>
            <w:r w:rsidRPr="009B1035">
              <w:t>Kind of application</w:t>
            </w:r>
          </w:p>
        </w:tc>
        <w:tc>
          <w:tcPr>
            <w:tcW w:w="3969" w:type="dxa"/>
            <w:tcBorders>
              <w:right w:val="single" w:sz="4" w:space="0" w:color="auto"/>
            </w:tcBorders>
            <w:shd w:val="solid" w:color="000000" w:fill="auto"/>
          </w:tcPr>
          <w:p w:rsidR="00B61DB1" w:rsidRPr="009B1035" w:rsidRDefault="00B61DB1" w:rsidP="00683BE8">
            <w:pPr>
              <w:pStyle w:val="Tablelabel"/>
            </w:pPr>
            <w:r w:rsidRPr="009B1035">
              <w:t>Referral authority</w:t>
            </w:r>
          </w:p>
        </w:tc>
      </w:tr>
      <w:tr w:rsidR="00B61DB1" w:rsidTr="00683BE8">
        <w:tc>
          <w:tcPr>
            <w:tcW w:w="3685" w:type="dxa"/>
            <w:tcBorders>
              <w:bottom w:val="single" w:sz="6" w:space="0" w:color="auto"/>
            </w:tcBorders>
            <w:shd w:val="solid" w:color="FFFFFF" w:fill="000000"/>
          </w:tcPr>
          <w:p w:rsidR="00B61DB1" w:rsidRPr="00B61DB1" w:rsidRDefault="00B61DB1" w:rsidP="00B61DB1">
            <w:pPr>
              <w:pStyle w:val="Tabletext1"/>
              <w:rPr>
                <w:color w:val="0000FF"/>
              </w:rPr>
            </w:pPr>
            <w:r w:rsidRPr="00B61DB1">
              <w:rPr>
                <w:color w:val="0000FF"/>
              </w:rPr>
              <w:t>Insert “None specified”</w:t>
            </w:r>
          </w:p>
          <w:p w:rsidR="00B61DB1" w:rsidRPr="00B61DB1" w:rsidRDefault="00B61DB1" w:rsidP="00B61DB1">
            <w:pPr>
              <w:pStyle w:val="Tabletext1"/>
              <w:rPr>
                <w:color w:val="0000FF"/>
              </w:rPr>
            </w:pPr>
            <w:r w:rsidRPr="00B61DB1">
              <w:rPr>
                <w:color w:val="0000FF"/>
              </w:rPr>
              <w:t>or</w:t>
            </w:r>
          </w:p>
          <w:p w:rsidR="00B61DB1" w:rsidRPr="00E237D5" w:rsidRDefault="00B61DB1" w:rsidP="00B61DB1">
            <w:pPr>
              <w:pStyle w:val="Tabletext1"/>
            </w:pPr>
            <w:r w:rsidRPr="00B61DB1">
              <w:rPr>
                <w:color w:val="0000FF"/>
              </w:rPr>
              <w:t>[kind of application to be referred]</w:t>
            </w:r>
          </w:p>
        </w:tc>
        <w:tc>
          <w:tcPr>
            <w:tcW w:w="3969" w:type="dxa"/>
            <w:tcBorders>
              <w:bottom w:val="single" w:sz="6" w:space="0" w:color="auto"/>
            </w:tcBorders>
            <w:shd w:val="solid" w:color="FFFFFF" w:fill="000000"/>
          </w:tcPr>
          <w:p w:rsidR="00B61DB1" w:rsidRPr="00B61DB1" w:rsidRDefault="00B61DB1" w:rsidP="00B61DB1">
            <w:pPr>
              <w:pStyle w:val="Tabletext1"/>
              <w:rPr>
                <w:color w:val="0000FF"/>
              </w:rPr>
            </w:pPr>
            <w:r w:rsidRPr="00B61DB1">
              <w:rPr>
                <w:color w:val="0000FF"/>
              </w:rPr>
              <w:t>Insert “None specified”</w:t>
            </w:r>
          </w:p>
          <w:p w:rsidR="00B61DB1" w:rsidRPr="00B61DB1" w:rsidRDefault="00B61DB1" w:rsidP="00B61DB1">
            <w:pPr>
              <w:pStyle w:val="Tabletext1"/>
              <w:rPr>
                <w:color w:val="0000FF"/>
              </w:rPr>
            </w:pPr>
            <w:r w:rsidRPr="00B61DB1">
              <w:rPr>
                <w:color w:val="0000FF"/>
              </w:rPr>
              <w:t>or</w:t>
            </w:r>
          </w:p>
          <w:p w:rsidR="00B61DB1" w:rsidRDefault="00B61DB1" w:rsidP="00B61DB1">
            <w:pPr>
              <w:pStyle w:val="Tabletext1"/>
            </w:pPr>
            <w:r w:rsidRPr="00B61DB1">
              <w:rPr>
                <w:color w:val="0000FF"/>
              </w:rPr>
              <w:t>[Referral authority for application referred]</w:t>
            </w:r>
          </w:p>
        </w:tc>
      </w:tr>
    </w:tbl>
    <w:p w:rsidR="00B61DB1" w:rsidRPr="00D261AB" w:rsidRDefault="00B61DB1" w:rsidP="00B61DB1">
      <w:pPr>
        <w:pStyle w:val="HeadC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352425</wp:posOffset>
                </wp:positionV>
                <wp:extent cx="716280" cy="274320"/>
                <wp:effectExtent l="0" t="0" r="7620" b="0"/>
                <wp:wrapNone/>
                <wp:docPr id="1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2B29" w:rsidRPr="00446707" w:rsidRDefault="00372B29" w:rsidP="00372B29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B61DB1" w:rsidRPr="00F733A1" w:rsidRDefault="00B61DB1" w:rsidP="00B61DB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031" type="#_x0000_t202" style="position:absolute;left:0;text-align:left;margin-left:-8.35pt;margin-top:27.75pt;width:56.4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" stroked="f">
                <v:textbox>
                  <w:txbxContent>
                    <w:p w:rsidR="00372B29" w:rsidRPr="00446707" w:rsidRDefault="00372B29" w:rsidP="00372B29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B61DB1" w:rsidRPr="00F733A1" w:rsidRDefault="00B61DB1" w:rsidP="00B61DB1"/>
                  </w:txbxContent>
                </v:textbox>
              </v:shape>
            </w:pict>
          </mc:Fallback>
        </mc:AlternateContent>
      </w:r>
      <w:r w:rsidRPr="00D261AB">
        <w:t>5.0</w:t>
      </w:r>
      <w:r w:rsidRPr="00D261AB">
        <w:tab/>
        <w:t xml:space="preserve">Decision </w:t>
      </w:r>
      <w:r w:rsidRPr="00E237D5">
        <w:t>guidelines</w:t>
      </w:r>
    </w:p>
    <w:p w:rsidR="00B61DB1" w:rsidRPr="00B61DB1" w:rsidRDefault="00B61DB1" w:rsidP="00B61DB1">
      <w:pPr>
        <w:pStyle w:val="BodytextBlue0"/>
      </w:pPr>
      <w:r w:rsidRPr="00B61DB1">
        <w:t>Where no requirements are specified, insert “None specified”</w:t>
      </w:r>
    </w:p>
    <w:p w:rsidR="00B61DB1" w:rsidRPr="00B61DB1" w:rsidRDefault="00B61DB1" w:rsidP="00B61DB1">
      <w:pPr>
        <w:pStyle w:val="BodytextBlue0"/>
      </w:pPr>
      <w:r w:rsidRPr="00B61DB1">
        <w:t>or</w:t>
      </w:r>
    </w:p>
    <w:p w:rsidR="00B61DB1" w:rsidRDefault="00B61DB1" w:rsidP="00B61DB1">
      <w:pPr>
        <w:pStyle w:val="BodytextBlue0"/>
      </w:pPr>
      <w:r>
        <w:t xml:space="preserve">Where decisions guidelines are specified insert “The following decision guidelines apply to an application for a permit under Clause 44.07, in addition to those specified in Clause 44.07 and elsewhere in the scheme </w:t>
      </w:r>
      <w:r w:rsidRPr="00142515">
        <w:t>which must be considered, as appropriate, by the responsible authority</w:t>
      </w:r>
      <w:r>
        <w:t>:</w:t>
      </w:r>
    </w:p>
    <w:p w:rsidR="00B61DB1" w:rsidRPr="00CC1BAD" w:rsidRDefault="00B61DB1" w:rsidP="00B61DB1">
      <w:pPr>
        <w:pStyle w:val="BodytextBlue"/>
      </w:pPr>
      <w:r>
        <w:t>[insert decision guidelines].”</w:t>
      </w:r>
    </w:p>
    <w:p w:rsidR="00DD1FFA" w:rsidRPr="00B61DB1" w:rsidRDefault="00B61DB1" w:rsidP="00B61DB1">
      <w:pPr>
        <w:pStyle w:val="BodytextBlue0"/>
      </w:pPr>
      <w:r>
        <w:t xml:space="preserve">See </w:t>
      </w:r>
      <w:r w:rsidRPr="005B26E0">
        <w:t>4</w:t>
      </w:r>
      <w:r>
        <w:t>4</w:t>
      </w:r>
      <w:r w:rsidRPr="005B26E0">
        <w:t>.0</w:t>
      </w:r>
      <w:r>
        <w:t>7-5</w:t>
      </w:r>
      <w:r w:rsidRPr="005B26E0">
        <w:t xml:space="preserve"> for relevant provisions.</w:t>
      </w:r>
    </w:p>
    <w:sectPr w:rsidR="00DD1FFA" w:rsidRPr="00B61DB1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DB1" w:rsidRDefault="00B61DB1">
      <w:r>
        <w:separator/>
      </w:r>
    </w:p>
    <w:p w:rsidR="00B61DB1" w:rsidRDefault="00B61DB1"/>
    <w:p w:rsidR="00B61DB1" w:rsidRDefault="00B61DB1"/>
    <w:p w:rsidR="00B61DB1" w:rsidRDefault="00B61DB1"/>
  </w:endnote>
  <w:endnote w:type="continuationSeparator" w:id="0">
    <w:p w:rsidR="00B61DB1" w:rsidRDefault="00B61DB1">
      <w:r>
        <w:continuationSeparator/>
      </w:r>
    </w:p>
    <w:p w:rsidR="00B61DB1" w:rsidRDefault="00B61DB1"/>
    <w:p w:rsidR="00B61DB1" w:rsidRDefault="00B61DB1"/>
    <w:p w:rsidR="00B61DB1" w:rsidRDefault="00B61DB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7064FEE-050F-4692-B1A6-EE798A5C51A3}"/>
    <w:embedBold r:id="rId2" w:fontKey="{253C48AC-A947-47AC-840B-87E62475F3F2}"/>
    <w:embedItalic r:id="rId3" w:fontKey="{277EC409-290C-4A0A-B577-F23940790D9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7D73BAC-3030-455D-83A4-9E295B6CBF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1BD9C02-1771-4EBE-A90F-CD5C3EB3A4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048C4214-CA1D-4533-AC86-9F41751332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B61DB1" w:rsidP="00FF2CB7">
    <w:pPr>
      <w:pStyle w:val="Footer"/>
      <w:tabs>
        <w:tab w:val="clear" w:pos="8640"/>
        <w:tab w:val="right" w:pos="8505"/>
      </w:tabs>
    </w:pPr>
    <w:r>
      <w:t xml:space="preserve">Overlays – Clause 44.07 – Schedule </w:t>
    </w:r>
    <w:r w:rsidRPr="00B61DB1">
      <w:rPr>
        <w:color w:val="FF0000"/>
      </w:rPr>
      <w:t>[Number]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372B29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372B29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DB1" w:rsidRDefault="00B61DB1">
      <w:r>
        <w:separator/>
      </w:r>
    </w:p>
    <w:p w:rsidR="00B61DB1" w:rsidRDefault="00B61DB1"/>
    <w:p w:rsidR="00B61DB1" w:rsidRDefault="00B61DB1"/>
    <w:p w:rsidR="00B61DB1" w:rsidRDefault="00B61DB1"/>
  </w:footnote>
  <w:footnote w:type="continuationSeparator" w:id="0">
    <w:p w:rsidR="00B61DB1" w:rsidRDefault="00B61DB1">
      <w:r>
        <w:continuationSeparator/>
      </w:r>
    </w:p>
    <w:p w:rsidR="00B61DB1" w:rsidRDefault="00B61DB1"/>
    <w:p w:rsidR="00B61DB1" w:rsidRDefault="00B61DB1"/>
    <w:p w:rsidR="00B61DB1" w:rsidRDefault="00B61DB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B61DB1" w:rsidP="00B61DB1">
    <w:pPr>
      <w:jc w:val="center"/>
    </w:pPr>
    <w:r w:rsidRPr="002270E8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4CC9C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2835117"/>
    <w:multiLevelType w:val="hybridMultilevel"/>
    <w:tmpl w:val="5432892C"/>
    <w:lvl w:ilvl="0" w:tplc="E07A53E0">
      <w:start w:val="1"/>
      <w:numFmt w:val="bullet"/>
      <w:pStyle w:val="BodytextBlue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>
    <w:nsid w:val="70844923"/>
    <w:multiLevelType w:val="hybridMultilevel"/>
    <w:tmpl w:val="129AF67E"/>
    <w:lvl w:ilvl="0" w:tplc="21483E2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50EB7C0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EA021160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D1E0361A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E05CB7C6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B3EE6934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489008F6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48204D4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B7EE9330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DB1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2B2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42515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61DB1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1DB1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42515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42515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B61DB1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B61DB1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42515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styleId="ListBullet2">
    <w:name w:val="List Bullet 2"/>
    <w:basedOn w:val="Normal"/>
    <w:autoRedefine/>
    <w:rsid w:val="00B61DB1"/>
    <w:pPr>
      <w:tabs>
        <w:tab w:val="num" w:pos="643"/>
      </w:tabs>
      <w:ind w:left="643" w:hanging="360"/>
    </w:pPr>
  </w:style>
  <w:style w:type="paragraph" w:customStyle="1" w:styleId="BodytextBlue0">
    <w:name w:val="Body text + Blue"/>
    <w:basedOn w:val="BodyText10"/>
    <w:rsid w:val="00B61DB1"/>
    <w:rPr>
      <w:color w:val="0000FF"/>
    </w:rPr>
  </w:style>
  <w:style w:type="paragraph" w:customStyle="1" w:styleId="BodytextBlue">
    <w:name w:val="Body text • + Blue"/>
    <w:basedOn w:val="Bodytext0"/>
    <w:rsid w:val="00B61DB1"/>
    <w:pPr>
      <w:numPr>
        <w:numId w:val="15"/>
      </w:numPr>
      <w:spacing w:line="240" w:lineRule="auto"/>
      <w:ind w:left="1418" w:hanging="284"/>
    </w:pPr>
    <w:rPr>
      <w:color w:val="0000FF"/>
    </w:rPr>
  </w:style>
  <w:style w:type="paragraph" w:customStyle="1" w:styleId="HeadC">
    <w:name w:val="Head C"/>
    <w:basedOn w:val="HeadB"/>
    <w:qFormat/>
    <w:rsid w:val="00B61DB1"/>
    <w:rPr>
      <w:caps w:val="0"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61DB1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42515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42515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B61DB1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B61DB1"/>
    <w:pPr>
      <w:keepNext/>
    </w:pPr>
    <w:rPr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42515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styleId="ListBullet2">
    <w:name w:val="List Bullet 2"/>
    <w:basedOn w:val="Normal"/>
    <w:autoRedefine/>
    <w:rsid w:val="00B61DB1"/>
    <w:pPr>
      <w:tabs>
        <w:tab w:val="num" w:pos="643"/>
      </w:tabs>
      <w:ind w:left="643" w:hanging="360"/>
    </w:pPr>
  </w:style>
  <w:style w:type="paragraph" w:customStyle="1" w:styleId="BodytextBlue0">
    <w:name w:val="Body text + Blue"/>
    <w:basedOn w:val="BodyText10"/>
    <w:rsid w:val="00B61DB1"/>
    <w:rPr>
      <w:color w:val="0000FF"/>
    </w:rPr>
  </w:style>
  <w:style w:type="paragraph" w:customStyle="1" w:styleId="BodytextBlue">
    <w:name w:val="Body text • + Blue"/>
    <w:basedOn w:val="Bodytext0"/>
    <w:rsid w:val="00B61DB1"/>
    <w:pPr>
      <w:numPr>
        <w:numId w:val="15"/>
      </w:numPr>
      <w:spacing w:line="240" w:lineRule="auto"/>
      <w:ind w:left="1418" w:hanging="284"/>
    </w:pPr>
    <w:rPr>
      <w:color w:val="0000FF"/>
    </w:rPr>
  </w:style>
  <w:style w:type="paragraph" w:customStyle="1" w:styleId="HeadC">
    <w:name w:val="Head C"/>
    <w:basedOn w:val="HeadB"/>
    <w:qFormat/>
    <w:rsid w:val="00B61DB1"/>
    <w:rPr>
      <w:caps w:val="0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BA4C1-C086-4EFE-AD11-4B61B2F09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14</TotalTime>
  <Pages>1</Pages>
  <Words>220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Jess Moulton</cp:lastModifiedBy>
  <cp:revision>3</cp:revision>
  <cp:lastPrinted>2011-09-16T06:11:00Z</cp:lastPrinted>
  <dcterms:created xsi:type="dcterms:W3CDTF">2017-05-17T03:04:00Z</dcterms:created>
  <dcterms:modified xsi:type="dcterms:W3CDTF">2017-09-08T01:27:00Z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